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6D25B" w14:textId="77777777" w:rsidR="00D642DF" w:rsidRDefault="00D642DF" w:rsidP="00D642DF">
      <w:pPr>
        <w:pStyle w:val="Heading1"/>
        <w:spacing w:before="0"/>
        <w:ind w:firstLine="708"/>
        <w:jc w:val="center"/>
        <w:rPr>
          <w:rStyle w:val="Heading2Char"/>
          <w:b/>
          <w:bCs/>
          <w:sz w:val="32"/>
          <w:szCs w:val="32"/>
        </w:rPr>
      </w:pPr>
      <w:bookmarkStart w:id="0" w:name="_Hlk213858061"/>
      <w:proofErr w:type="spellStart"/>
      <w:r w:rsidRPr="00A67625">
        <w:rPr>
          <w:rStyle w:val="Heading2Char"/>
          <w:b/>
          <w:bCs/>
          <w:sz w:val="32"/>
          <w:szCs w:val="32"/>
        </w:rPr>
        <w:t>Info</w:t>
      </w:r>
      <w:r>
        <w:rPr>
          <w:rStyle w:val="Heading2Char"/>
          <w:b/>
          <w:bCs/>
          <w:sz w:val="32"/>
          <w:szCs w:val="32"/>
        </w:rPr>
        <w:t>seminar</w:t>
      </w:r>
      <w:proofErr w:type="spellEnd"/>
      <w:r w:rsidRPr="00A67625">
        <w:rPr>
          <w:rStyle w:val="Heading2Char"/>
          <w:b/>
          <w:bCs/>
          <w:sz w:val="32"/>
          <w:szCs w:val="32"/>
        </w:rPr>
        <w:t xml:space="preserve"> </w:t>
      </w:r>
      <w:proofErr w:type="spellStart"/>
      <w:r>
        <w:rPr>
          <w:rStyle w:val="Heading2Char"/>
          <w:b/>
          <w:bCs/>
          <w:sz w:val="32"/>
          <w:szCs w:val="32"/>
        </w:rPr>
        <w:t>lasteaedadele</w:t>
      </w:r>
      <w:proofErr w:type="spellEnd"/>
      <w:r>
        <w:rPr>
          <w:rStyle w:val="Heading2Char"/>
          <w:b/>
          <w:bCs/>
          <w:sz w:val="32"/>
          <w:szCs w:val="32"/>
        </w:rPr>
        <w:t xml:space="preserve"> </w:t>
      </w:r>
      <w:proofErr w:type="spellStart"/>
      <w:r>
        <w:rPr>
          <w:rStyle w:val="Heading2Char"/>
          <w:b/>
          <w:bCs/>
          <w:sz w:val="32"/>
          <w:szCs w:val="32"/>
        </w:rPr>
        <w:t>toidukappidest</w:t>
      </w:r>
      <w:proofErr w:type="spellEnd"/>
      <w:r>
        <w:rPr>
          <w:rStyle w:val="Heading2Char"/>
          <w:b/>
          <w:bCs/>
          <w:sz w:val="32"/>
          <w:szCs w:val="32"/>
        </w:rPr>
        <w:t xml:space="preserve"> </w:t>
      </w:r>
      <w:proofErr w:type="spellStart"/>
      <w:r>
        <w:rPr>
          <w:rStyle w:val="Heading2Char"/>
          <w:b/>
          <w:bCs/>
          <w:sz w:val="32"/>
          <w:szCs w:val="32"/>
        </w:rPr>
        <w:t>ja</w:t>
      </w:r>
      <w:proofErr w:type="spellEnd"/>
      <w:r>
        <w:rPr>
          <w:rStyle w:val="Heading2Char"/>
          <w:b/>
          <w:bCs/>
          <w:sz w:val="32"/>
          <w:szCs w:val="32"/>
        </w:rPr>
        <w:t xml:space="preserve"> </w:t>
      </w:r>
      <w:proofErr w:type="spellStart"/>
      <w:r>
        <w:rPr>
          <w:rStyle w:val="Heading2Char"/>
          <w:b/>
          <w:bCs/>
          <w:sz w:val="32"/>
          <w:szCs w:val="32"/>
        </w:rPr>
        <w:t>ringlusnõudest</w:t>
      </w:r>
      <w:proofErr w:type="spellEnd"/>
      <w:r w:rsidRPr="00A67625">
        <w:rPr>
          <w:rStyle w:val="Heading2Char"/>
          <w:b/>
          <w:bCs/>
          <w:sz w:val="32"/>
          <w:szCs w:val="32"/>
        </w:rPr>
        <w:t xml:space="preserve"> </w:t>
      </w:r>
    </w:p>
    <w:p w14:paraId="2800BF8E" w14:textId="77777777" w:rsidR="00D642DF" w:rsidRDefault="00D642DF" w:rsidP="00D642DF">
      <w:pPr>
        <w:pStyle w:val="Heading1"/>
        <w:spacing w:before="0"/>
        <w:ind w:firstLine="708"/>
        <w:jc w:val="center"/>
        <w:rPr>
          <w:b w:val="0"/>
          <w:bCs w:val="0"/>
          <w:color w:val="auto"/>
          <w:sz w:val="24"/>
          <w:szCs w:val="24"/>
        </w:rPr>
      </w:pPr>
      <w:bookmarkStart w:id="1" w:name="_Hlk213858076"/>
      <w:bookmarkEnd w:id="0"/>
      <w:r>
        <w:rPr>
          <w:b w:val="0"/>
          <w:bCs w:val="0"/>
          <w:color w:val="auto"/>
          <w:sz w:val="28"/>
          <w:szCs w:val="28"/>
        </w:rPr>
        <w:t>26.08.2026</w:t>
      </w:r>
    </w:p>
    <w:p w14:paraId="3FC183E7" w14:textId="77777777" w:rsidR="00D642DF" w:rsidRDefault="00D642DF" w:rsidP="00D642DF">
      <w:pPr>
        <w:pStyle w:val="Heading1"/>
        <w:spacing w:before="0"/>
        <w:ind w:firstLine="708"/>
        <w:jc w:val="center"/>
        <w:rPr>
          <w:rStyle w:val="Heading2Char"/>
          <w:color w:val="auto"/>
          <w:sz w:val="24"/>
          <w:szCs w:val="24"/>
        </w:rPr>
      </w:pPr>
      <w:bookmarkStart w:id="2" w:name="_Hlk213858091"/>
      <w:bookmarkEnd w:id="1"/>
      <w:proofErr w:type="spellStart"/>
      <w:r w:rsidRPr="003F4179">
        <w:rPr>
          <w:rStyle w:val="Heading2Char"/>
          <w:color w:val="auto"/>
          <w:sz w:val="24"/>
          <w:szCs w:val="24"/>
        </w:rPr>
        <w:t>Tallinna</w:t>
      </w:r>
      <w:proofErr w:type="spellEnd"/>
      <w:r w:rsidRPr="003F4179">
        <w:rPr>
          <w:rStyle w:val="Heading2Char"/>
          <w:color w:val="auto"/>
          <w:sz w:val="24"/>
          <w:szCs w:val="24"/>
        </w:rPr>
        <w:t xml:space="preserve"> </w:t>
      </w:r>
      <w:proofErr w:type="spellStart"/>
      <w:r w:rsidRPr="003F4179">
        <w:rPr>
          <w:rStyle w:val="Heading2Char"/>
          <w:color w:val="auto"/>
          <w:sz w:val="24"/>
          <w:szCs w:val="24"/>
        </w:rPr>
        <w:t>Naksitrallide</w:t>
      </w:r>
      <w:proofErr w:type="spellEnd"/>
      <w:r w:rsidRPr="003F4179">
        <w:rPr>
          <w:rStyle w:val="Heading2Char"/>
          <w:color w:val="auto"/>
          <w:sz w:val="24"/>
          <w:szCs w:val="24"/>
        </w:rPr>
        <w:t xml:space="preserve"> </w:t>
      </w:r>
      <w:proofErr w:type="spellStart"/>
      <w:r w:rsidRPr="003F4179">
        <w:rPr>
          <w:rStyle w:val="Heading2Char"/>
          <w:color w:val="auto"/>
          <w:sz w:val="24"/>
          <w:szCs w:val="24"/>
        </w:rPr>
        <w:t>Lastea</w:t>
      </w:r>
      <w:r>
        <w:rPr>
          <w:rStyle w:val="Heading2Char"/>
          <w:color w:val="auto"/>
          <w:sz w:val="24"/>
          <w:szCs w:val="24"/>
        </w:rPr>
        <w:t>ed</w:t>
      </w:r>
      <w:proofErr w:type="spellEnd"/>
      <w:r w:rsidRPr="003F4179">
        <w:rPr>
          <w:rStyle w:val="Heading2Char"/>
          <w:color w:val="auto"/>
          <w:sz w:val="24"/>
          <w:szCs w:val="24"/>
        </w:rPr>
        <w:t xml:space="preserve"> (</w:t>
      </w:r>
      <w:proofErr w:type="spellStart"/>
      <w:r w:rsidRPr="003F4179">
        <w:rPr>
          <w:rStyle w:val="Heading2Char"/>
          <w:color w:val="auto"/>
          <w:sz w:val="24"/>
          <w:szCs w:val="24"/>
        </w:rPr>
        <w:t>Järveotsa</w:t>
      </w:r>
      <w:proofErr w:type="spellEnd"/>
      <w:r w:rsidRPr="003F4179">
        <w:rPr>
          <w:rStyle w:val="Heading2Char"/>
          <w:color w:val="auto"/>
          <w:sz w:val="24"/>
          <w:szCs w:val="24"/>
        </w:rPr>
        <w:t xml:space="preserve"> tee 33</w:t>
      </w:r>
      <w:r>
        <w:rPr>
          <w:rStyle w:val="Heading2Char"/>
          <w:color w:val="auto"/>
          <w:sz w:val="24"/>
          <w:szCs w:val="24"/>
        </w:rPr>
        <w:t>, Tallinn)</w:t>
      </w:r>
    </w:p>
    <w:bookmarkEnd w:id="2"/>
    <w:p w14:paraId="7DEDFC2C" w14:textId="7D6667BD" w:rsidR="00D642DF" w:rsidRPr="00864A75" w:rsidRDefault="00D642DF" w:rsidP="00D642DF">
      <w:pPr>
        <w:spacing w:after="240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Päevakava</w:t>
      </w:r>
      <w:proofErr w:type="spellEnd"/>
    </w:p>
    <w:p w14:paraId="50E6E1B6" w14:textId="77777777" w:rsidR="003572A8" w:rsidRDefault="003572A8" w:rsidP="03449713"/>
    <w:tbl>
      <w:tblPr>
        <w:tblStyle w:val="TableGrid"/>
        <w:tblpPr w:leftFromText="180" w:rightFromText="180" w:vertAnchor="text" w:tblpX="279" w:tblpY="1"/>
        <w:tblOverlap w:val="never"/>
        <w:tblW w:w="9502" w:type="dxa"/>
        <w:tblLook w:val="04A0" w:firstRow="1" w:lastRow="0" w:firstColumn="1" w:lastColumn="0" w:noHBand="0" w:noVBand="1"/>
      </w:tblPr>
      <w:tblGrid>
        <w:gridCol w:w="1413"/>
        <w:gridCol w:w="8089"/>
      </w:tblGrid>
      <w:tr w:rsidR="008E0434" w14:paraId="649CC073" w14:textId="77777777" w:rsidTr="008E0434">
        <w:trPr>
          <w:trHeight w:val="300"/>
        </w:trPr>
        <w:tc>
          <w:tcPr>
            <w:tcW w:w="1413" w:type="dxa"/>
            <w:shd w:val="clear" w:color="auto" w:fill="E8EEF5" w:themeFill="accent6"/>
          </w:tcPr>
          <w:p w14:paraId="661928ED" w14:textId="639144DA" w:rsidR="008E0434" w:rsidRPr="003572A8" w:rsidRDefault="0080568C" w:rsidP="00371926">
            <w:r>
              <w:t>10</w:t>
            </w:r>
            <w:r w:rsidR="008E0434" w:rsidRPr="003572A8">
              <w:t>.00–</w:t>
            </w:r>
            <w:r>
              <w:t>10</w:t>
            </w:r>
            <w:r w:rsidR="008E0434" w:rsidRPr="003572A8">
              <w:t>.</w:t>
            </w:r>
            <w:r>
              <w:t>15</w:t>
            </w:r>
          </w:p>
        </w:tc>
        <w:tc>
          <w:tcPr>
            <w:tcW w:w="8089" w:type="dxa"/>
            <w:shd w:val="clear" w:color="auto" w:fill="E8EEF5" w:themeFill="accent6"/>
          </w:tcPr>
          <w:p w14:paraId="6E440986" w14:textId="7F39AF31" w:rsidR="008E0434" w:rsidRPr="003572A8" w:rsidRDefault="008E0434" w:rsidP="00371926">
            <w:pPr>
              <w:rPr>
                <w:b/>
                <w:bCs/>
                <w:i/>
                <w:iCs/>
              </w:rPr>
            </w:pPr>
            <w:proofErr w:type="spellStart"/>
            <w:r w:rsidRPr="003572A8">
              <w:rPr>
                <w:i/>
                <w:iCs/>
              </w:rPr>
              <w:t>Kogunemine</w:t>
            </w:r>
            <w:proofErr w:type="spellEnd"/>
            <w:r w:rsidRPr="003572A8">
              <w:rPr>
                <w:i/>
                <w:iCs/>
              </w:rPr>
              <w:t xml:space="preserve"> </w:t>
            </w:r>
            <w:proofErr w:type="spellStart"/>
            <w:r w:rsidRPr="003572A8">
              <w:rPr>
                <w:i/>
                <w:iCs/>
              </w:rPr>
              <w:t>ja</w:t>
            </w:r>
            <w:proofErr w:type="spellEnd"/>
            <w:r w:rsidRPr="003572A8">
              <w:rPr>
                <w:i/>
                <w:iCs/>
              </w:rPr>
              <w:t xml:space="preserve"> </w:t>
            </w:r>
            <w:proofErr w:type="spellStart"/>
            <w:r w:rsidRPr="003572A8">
              <w:rPr>
                <w:i/>
                <w:iCs/>
              </w:rPr>
              <w:t>hommikukohv</w:t>
            </w:r>
            <w:proofErr w:type="spellEnd"/>
          </w:p>
        </w:tc>
      </w:tr>
      <w:tr w:rsidR="008E0434" w14:paraId="44B13FFB" w14:textId="77777777" w:rsidTr="008E0434">
        <w:trPr>
          <w:trHeight w:val="300"/>
        </w:trPr>
        <w:tc>
          <w:tcPr>
            <w:tcW w:w="1413" w:type="dxa"/>
            <w:tcBorders>
              <w:bottom w:val="single" w:sz="4" w:space="0" w:color="auto"/>
            </w:tcBorders>
          </w:tcPr>
          <w:p w14:paraId="37A1B7BB" w14:textId="23701370" w:rsidR="008E0434" w:rsidRPr="00F02C21" w:rsidRDefault="008E0434" w:rsidP="00371926">
            <w:r w:rsidRPr="003572A8">
              <w:t>9.30–9.</w:t>
            </w:r>
            <w:r w:rsidR="00A26224">
              <w:t>45</w:t>
            </w:r>
          </w:p>
        </w:tc>
        <w:tc>
          <w:tcPr>
            <w:tcW w:w="8089" w:type="dxa"/>
            <w:tcBorders>
              <w:bottom w:val="single" w:sz="4" w:space="0" w:color="auto"/>
            </w:tcBorders>
          </w:tcPr>
          <w:p w14:paraId="52124664" w14:textId="0F829AD4" w:rsidR="008E0434" w:rsidRPr="00F02C21" w:rsidRDefault="0080568C" w:rsidP="00371926">
            <w:proofErr w:type="spellStart"/>
            <w:r>
              <w:rPr>
                <w:b/>
                <w:bCs/>
              </w:rPr>
              <w:t>T</w:t>
            </w:r>
            <w:r w:rsidRPr="0080568C">
              <w:rPr>
                <w:b/>
                <w:bCs/>
              </w:rPr>
              <w:t>oidukappide</w:t>
            </w:r>
            <w:proofErr w:type="spellEnd"/>
            <w:r w:rsidRPr="0080568C">
              <w:rPr>
                <w:b/>
                <w:bCs/>
              </w:rPr>
              <w:t xml:space="preserve"> </w:t>
            </w:r>
            <w:proofErr w:type="spellStart"/>
            <w:r w:rsidRPr="0080568C">
              <w:rPr>
                <w:b/>
                <w:bCs/>
              </w:rPr>
              <w:t>süsteemi</w:t>
            </w:r>
            <w:proofErr w:type="spellEnd"/>
            <w:r w:rsidRPr="0080568C">
              <w:rPr>
                <w:b/>
                <w:bCs/>
              </w:rPr>
              <w:t xml:space="preserve"> </w:t>
            </w:r>
            <w:proofErr w:type="spellStart"/>
            <w:r w:rsidRPr="0080568C">
              <w:rPr>
                <w:b/>
                <w:bCs/>
              </w:rPr>
              <w:t>tutvustus</w:t>
            </w:r>
            <w:proofErr w:type="spellEnd"/>
            <w:r w:rsidRPr="0080568C">
              <w:rPr>
                <w:b/>
                <w:bCs/>
              </w:rPr>
              <w:t xml:space="preserve"> </w:t>
            </w:r>
            <w:r w:rsidRPr="0080568C">
              <w:rPr>
                <w:i/>
                <w:iCs/>
              </w:rPr>
              <w:t xml:space="preserve">(Liina Kanarbik </w:t>
            </w:r>
            <w:proofErr w:type="spellStart"/>
            <w:r w:rsidRPr="0080568C">
              <w:rPr>
                <w:i/>
                <w:iCs/>
              </w:rPr>
              <w:t>ja</w:t>
            </w:r>
            <w:proofErr w:type="spellEnd"/>
            <w:r w:rsidRPr="0080568C">
              <w:rPr>
                <w:i/>
                <w:iCs/>
              </w:rPr>
              <w:t xml:space="preserve"> Katarina Papp)</w:t>
            </w:r>
          </w:p>
        </w:tc>
      </w:tr>
      <w:tr w:rsidR="008E0434" w14:paraId="1AAF541F" w14:textId="77777777" w:rsidTr="008E0434">
        <w:trPr>
          <w:trHeight w:val="300"/>
        </w:trPr>
        <w:tc>
          <w:tcPr>
            <w:tcW w:w="1413" w:type="dxa"/>
            <w:tcBorders>
              <w:bottom w:val="single" w:sz="4" w:space="0" w:color="auto"/>
            </w:tcBorders>
          </w:tcPr>
          <w:p w14:paraId="08CFA808" w14:textId="6C404F7A" w:rsidR="008E0434" w:rsidRPr="00F02C21" w:rsidRDefault="0080568C" w:rsidP="00371926">
            <w:r>
              <w:t>10</w:t>
            </w:r>
            <w:r w:rsidR="008E0434" w:rsidRPr="003572A8">
              <w:t>.</w:t>
            </w:r>
            <w:r w:rsidR="00A26224">
              <w:t>45</w:t>
            </w:r>
            <w:r w:rsidR="008E0434" w:rsidRPr="003572A8">
              <w:t>–1</w:t>
            </w:r>
            <w:r>
              <w:t>1</w:t>
            </w:r>
            <w:r w:rsidR="008E0434" w:rsidRPr="003572A8">
              <w:t>.</w:t>
            </w:r>
            <w:r>
              <w:t>1</w:t>
            </w:r>
            <w:r w:rsidR="000B62A0">
              <w:t>5</w:t>
            </w:r>
          </w:p>
        </w:tc>
        <w:tc>
          <w:tcPr>
            <w:tcW w:w="8089" w:type="dxa"/>
            <w:tcBorders>
              <w:bottom w:val="single" w:sz="4" w:space="0" w:color="auto"/>
            </w:tcBorders>
          </w:tcPr>
          <w:p w14:paraId="2F6A0EFA" w14:textId="14566744" w:rsidR="0080568C" w:rsidRPr="0080568C" w:rsidRDefault="0080568C" w:rsidP="0080568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</w:t>
            </w:r>
            <w:r w:rsidRPr="0080568C">
              <w:rPr>
                <w:b/>
                <w:bCs/>
              </w:rPr>
              <w:t>aneelarutelu</w:t>
            </w:r>
            <w:proofErr w:type="spellEnd"/>
            <w:r w:rsidRPr="0080568C">
              <w:rPr>
                <w:b/>
                <w:bCs/>
              </w:rPr>
              <w:t xml:space="preserve">: </w:t>
            </w:r>
            <w:proofErr w:type="spellStart"/>
            <w:r w:rsidRPr="0080568C">
              <w:rPr>
                <w:b/>
                <w:bCs/>
              </w:rPr>
              <w:t>lasteaedade</w:t>
            </w:r>
            <w:proofErr w:type="spellEnd"/>
            <w:r w:rsidRPr="0080568C">
              <w:rPr>
                <w:b/>
                <w:bCs/>
              </w:rPr>
              <w:t xml:space="preserve"> </w:t>
            </w:r>
            <w:proofErr w:type="spellStart"/>
            <w:r w:rsidRPr="0080568C">
              <w:rPr>
                <w:b/>
                <w:bCs/>
              </w:rPr>
              <w:t>kogemused</w:t>
            </w:r>
            <w:proofErr w:type="spellEnd"/>
            <w:r w:rsidRPr="0080568C">
              <w:rPr>
                <w:b/>
                <w:bCs/>
              </w:rPr>
              <w:t xml:space="preserve"> </w:t>
            </w:r>
            <w:proofErr w:type="spellStart"/>
            <w:r w:rsidRPr="0080568C">
              <w:rPr>
                <w:b/>
                <w:bCs/>
              </w:rPr>
              <w:t>toidukappide</w:t>
            </w:r>
            <w:proofErr w:type="spellEnd"/>
            <w:r w:rsidRPr="0080568C">
              <w:rPr>
                <w:b/>
                <w:bCs/>
              </w:rPr>
              <w:t xml:space="preserve"> </w:t>
            </w:r>
            <w:proofErr w:type="spellStart"/>
            <w:r w:rsidRPr="0080568C">
              <w:rPr>
                <w:b/>
                <w:bCs/>
              </w:rPr>
              <w:t>kasutamisel</w:t>
            </w:r>
            <w:proofErr w:type="spellEnd"/>
            <w:r w:rsidRPr="0080568C">
              <w:rPr>
                <w:b/>
                <w:bCs/>
              </w:rPr>
              <w:t xml:space="preserve"> (</w:t>
            </w:r>
            <w:proofErr w:type="spellStart"/>
            <w:r w:rsidRPr="0080568C">
              <w:rPr>
                <w:b/>
                <w:bCs/>
              </w:rPr>
              <w:t>kolme</w:t>
            </w:r>
            <w:proofErr w:type="spellEnd"/>
            <w:r w:rsidRPr="0080568C">
              <w:rPr>
                <w:b/>
                <w:bCs/>
              </w:rPr>
              <w:t xml:space="preserve"> </w:t>
            </w:r>
            <w:proofErr w:type="spellStart"/>
            <w:r w:rsidRPr="0080568C">
              <w:rPr>
                <w:b/>
                <w:bCs/>
              </w:rPr>
              <w:t>Tallinna</w:t>
            </w:r>
            <w:proofErr w:type="spellEnd"/>
            <w:r w:rsidRPr="0080568C">
              <w:rPr>
                <w:b/>
                <w:bCs/>
              </w:rPr>
              <w:t xml:space="preserve"> </w:t>
            </w:r>
            <w:proofErr w:type="spellStart"/>
            <w:r w:rsidRPr="0080568C">
              <w:rPr>
                <w:b/>
                <w:bCs/>
              </w:rPr>
              <w:t>lasteaia</w:t>
            </w:r>
            <w:proofErr w:type="spellEnd"/>
            <w:r w:rsidRPr="0080568C">
              <w:rPr>
                <w:b/>
                <w:bCs/>
              </w:rPr>
              <w:t xml:space="preserve"> </w:t>
            </w:r>
            <w:proofErr w:type="spellStart"/>
            <w:r w:rsidRPr="0080568C">
              <w:rPr>
                <w:b/>
                <w:bCs/>
              </w:rPr>
              <w:t>esindajad</w:t>
            </w:r>
            <w:proofErr w:type="spellEnd"/>
            <w:r w:rsidRPr="0080568C">
              <w:rPr>
                <w:b/>
                <w:bCs/>
              </w:rPr>
              <w:t>)</w:t>
            </w:r>
          </w:p>
          <w:p w14:paraId="12CD60BE" w14:textId="77777777" w:rsidR="0080568C" w:rsidRPr="0080568C" w:rsidRDefault="0080568C" w:rsidP="0080568C">
            <w:r w:rsidRPr="0080568C">
              <w:t xml:space="preserve">– </w:t>
            </w:r>
            <w:proofErr w:type="spellStart"/>
            <w:r w:rsidRPr="0080568C">
              <w:t>kuidas</w:t>
            </w:r>
            <w:proofErr w:type="spellEnd"/>
            <w:r w:rsidRPr="0080568C">
              <w:t xml:space="preserve"> </w:t>
            </w:r>
            <w:proofErr w:type="spellStart"/>
            <w:r w:rsidRPr="0080568C">
              <w:t>süsteem</w:t>
            </w:r>
            <w:proofErr w:type="spellEnd"/>
            <w:r w:rsidRPr="0080568C">
              <w:t xml:space="preserve"> </w:t>
            </w:r>
            <w:proofErr w:type="spellStart"/>
            <w:r w:rsidRPr="0080568C">
              <w:t>käivitati</w:t>
            </w:r>
            <w:proofErr w:type="spellEnd"/>
            <w:r w:rsidRPr="0080568C">
              <w:t xml:space="preserve">; </w:t>
            </w:r>
            <w:proofErr w:type="spellStart"/>
            <w:r w:rsidRPr="0080568C">
              <w:t>kellele</w:t>
            </w:r>
            <w:proofErr w:type="spellEnd"/>
            <w:r w:rsidRPr="0080568C">
              <w:t xml:space="preserve"> </w:t>
            </w:r>
            <w:proofErr w:type="spellStart"/>
            <w:r w:rsidRPr="0080568C">
              <w:t>mõeldud</w:t>
            </w:r>
            <w:proofErr w:type="spellEnd"/>
            <w:r w:rsidRPr="0080568C">
              <w:t>;</w:t>
            </w:r>
          </w:p>
          <w:p w14:paraId="6C051D48" w14:textId="77777777" w:rsidR="0080568C" w:rsidRPr="0080568C" w:rsidRDefault="0080568C" w:rsidP="0080568C">
            <w:r w:rsidRPr="0080568C">
              <w:t xml:space="preserve">– </w:t>
            </w:r>
            <w:proofErr w:type="spellStart"/>
            <w:r w:rsidRPr="0080568C">
              <w:t>suurimad</w:t>
            </w:r>
            <w:proofErr w:type="spellEnd"/>
            <w:r w:rsidRPr="0080568C">
              <w:t xml:space="preserve"> </w:t>
            </w:r>
            <w:proofErr w:type="spellStart"/>
            <w:r w:rsidRPr="0080568C">
              <w:t>õnnestumised</w:t>
            </w:r>
            <w:proofErr w:type="spellEnd"/>
            <w:r w:rsidRPr="0080568C">
              <w:t xml:space="preserve"> </w:t>
            </w:r>
            <w:proofErr w:type="spellStart"/>
            <w:r w:rsidRPr="0080568C">
              <w:t>ja</w:t>
            </w:r>
            <w:proofErr w:type="spellEnd"/>
            <w:r w:rsidRPr="0080568C">
              <w:t xml:space="preserve"> </w:t>
            </w:r>
            <w:proofErr w:type="spellStart"/>
            <w:r w:rsidRPr="0080568C">
              <w:t>väljakutsed</w:t>
            </w:r>
            <w:proofErr w:type="spellEnd"/>
            <w:r w:rsidRPr="0080568C">
              <w:t>;</w:t>
            </w:r>
          </w:p>
          <w:p w14:paraId="216DF667" w14:textId="1B413F35" w:rsidR="008E0434" w:rsidRPr="008E0434" w:rsidRDefault="0080568C" w:rsidP="0080568C">
            <w:pPr>
              <w:rPr>
                <w:i/>
                <w:iCs/>
              </w:rPr>
            </w:pPr>
            <w:r w:rsidRPr="0080568C">
              <w:t xml:space="preserve">– </w:t>
            </w:r>
            <w:proofErr w:type="spellStart"/>
            <w:r w:rsidRPr="0080568C">
              <w:t>ringlusnõude</w:t>
            </w:r>
            <w:proofErr w:type="spellEnd"/>
            <w:r w:rsidRPr="0080568C">
              <w:t xml:space="preserve"> </w:t>
            </w:r>
            <w:proofErr w:type="spellStart"/>
            <w:r w:rsidRPr="0080568C">
              <w:t>kasutamine</w:t>
            </w:r>
            <w:proofErr w:type="spellEnd"/>
            <w:r w:rsidRPr="0080568C">
              <w:t xml:space="preserve">; </w:t>
            </w:r>
            <w:proofErr w:type="spellStart"/>
            <w:r w:rsidRPr="0080568C">
              <w:t>soovitused</w:t>
            </w:r>
            <w:proofErr w:type="spellEnd"/>
            <w:r w:rsidRPr="0080568C">
              <w:t xml:space="preserve"> </w:t>
            </w:r>
            <w:proofErr w:type="spellStart"/>
            <w:r w:rsidRPr="0080568C">
              <w:t>teistele</w:t>
            </w:r>
            <w:proofErr w:type="spellEnd"/>
            <w:r w:rsidRPr="0080568C">
              <w:t xml:space="preserve"> </w:t>
            </w:r>
            <w:proofErr w:type="spellStart"/>
            <w:r w:rsidRPr="0080568C">
              <w:t>lasteaedadele</w:t>
            </w:r>
            <w:proofErr w:type="spellEnd"/>
            <w:r w:rsidRPr="0080568C">
              <w:t>.</w:t>
            </w:r>
          </w:p>
        </w:tc>
      </w:tr>
      <w:tr w:rsidR="008E0434" w14:paraId="55D22338" w14:textId="77777777" w:rsidTr="008E0434">
        <w:trPr>
          <w:trHeight w:val="300"/>
        </w:trPr>
        <w:tc>
          <w:tcPr>
            <w:tcW w:w="1413" w:type="dxa"/>
            <w:tcBorders>
              <w:bottom w:val="single" w:sz="4" w:space="0" w:color="auto"/>
            </w:tcBorders>
          </w:tcPr>
          <w:p w14:paraId="7C9F0864" w14:textId="187CD31E" w:rsidR="008E0434" w:rsidRPr="003572A8" w:rsidRDefault="008E0434" w:rsidP="00371926">
            <w:r w:rsidRPr="008E0434">
              <w:t>1</w:t>
            </w:r>
            <w:r w:rsidR="0080568C">
              <w:t>1</w:t>
            </w:r>
            <w:r w:rsidRPr="008E0434">
              <w:t>.</w:t>
            </w:r>
            <w:r w:rsidR="0080568C">
              <w:t>1</w:t>
            </w:r>
            <w:r w:rsidR="000B62A0">
              <w:t>5</w:t>
            </w:r>
            <w:r w:rsidRPr="008E0434">
              <w:t>–1</w:t>
            </w:r>
            <w:r w:rsidR="0080568C">
              <w:t>1</w:t>
            </w:r>
            <w:r w:rsidRPr="008E0434">
              <w:t>.</w:t>
            </w:r>
            <w:r w:rsidR="0080568C">
              <w:t>4</w:t>
            </w:r>
            <w:r w:rsidRPr="008E0434">
              <w:t>5</w:t>
            </w:r>
          </w:p>
        </w:tc>
        <w:tc>
          <w:tcPr>
            <w:tcW w:w="8089" w:type="dxa"/>
            <w:tcBorders>
              <w:bottom w:val="single" w:sz="4" w:space="0" w:color="auto"/>
            </w:tcBorders>
          </w:tcPr>
          <w:p w14:paraId="5D343EA7" w14:textId="0582969D" w:rsidR="0080568C" w:rsidRPr="0080568C" w:rsidRDefault="0080568C" w:rsidP="0080568C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T</w:t>
            </w:r>
            <w:r w:rsidRPr="0080568C">
              <w:rPr>
                <w:b/>
                <w:bCs/>
                <w:lang w:val="en-US"/>
              </w:rPr>
              <w:t>oiduohutus</w:t>
            </w:r>
            <w:proofErr w:type="spellEnd"/>
            <w:r w:rsidRPr="0080568C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0568C">
              <w:rPr>
                <w:b/>
                <w:bCs/>
                <w:lang w:val="en-US"/>
              </w:rPr>
              <w:t>toidukappide</w:t>
            </w:r>
            <w:proofErr w:type="spellEnd"/>
            <w:r w:rsidRPr="0080568C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0568C">
              <w:rPr>
                <w:b/>
                <w:bCs/>
                <w:lang w:val="en-US"/>
              </w:rPr>
              <w:t>kasutamisel</w:t>
            </w:r>
            <w:proofErr w:type="spellEnd"/>
            <w:r w:rsidRPr="0080568C">
              <w:rPr>
                <w:b/>
                <w:bCs/>
                <w:lang w:val="en-US"/>
              </w:rPr>
              <w:t xml:space="preserve"> </w:t>
            </w:r>
            <w:r w:rsidRPr="0080568C">
              <w:rPr>
                <w:i/>
                <w:iCs/>
                <w:lang w:val="en-US"/>
              </w:rPr>
              <w:t>(</w:t>
            </w:r>
            <w:proofErr w:type="spellStart"/>
            <w:r w:rsidRPr="0080568C">
              <w:rPr>
                <w:i/>
                <w:iCs/>
                <w:lang w:val="en-US"/>
              </w:rPr>
              <w:t>Põllumajandus</w:t>
            </w:r>
            <w:proofErr w:type="spellEnd"/>
            <w:r w:rsidRPr="0080568C">
              <w:rPr>
                <w:i/>
                <w:iCs/>
                <w:lang w:val="en-US"/>
              </w:rPr>
              <w:t xml:space="preserve">- ja </w:t>
            </w:r>
            <w:proofErr w:type="spellStart"/>
            <w:r w:rsidRPr="0080568C">
              <w:rPr>
                <w:i/>
                <w:iCs/>
                <w:lang w:val="en-US"/>
              </w:rPr>
              <w:t>Toiduamet</w:t>
            </w:r>
            <w:proofErr w:type="spellEnd"/>
            <w:r w:rsidRPr="0080568C">
              <w:rPr>
                <w:i/>
                <w:iCs/>
                <w:lang w:val="en-US"/>
              </w:rPr>
              <w:t>)</w:t>
            </w:r>
          </w:p>
          <w:p w14:paraId="385472A5" w14:textId="77777777" w:rsidR="0080568C" w:rsidRPr="0080568C" w:rsidRDefault="0080568C" w:rsidP="0080568C">
            <w:pPr>
              <w:rPr>
                <w:lang w:val="en-US"/>
              </w:rPr>
            </w:pPr>
            <w:r w:rsidRPr="0080568C">
              <w:rPr>
                <w:lang w:val="en-US"/>
              </w:rPr>
              <w:t xml:space="preserve">– </w:t>
            </w:r>
            <w:proofErr w:type="spellStart"/>
            <w:r w:rsidRPr="0080568C">
              <w:rPr>
                <w:lang w:val="en-US"/>
              </w:rPr>
              <w:t>toiduohutuse</w:t>
            </w:r>
            <w:proofErr w:type="spellEnd"/>
            <w:r w:rsidRPr="0080568C">
              <w:rPr>
                <w:lang w:val="en-US"/>
              </w:rPr>
              <w:t xml:space="preserve"> </w:t>
            </w:r>
            <w:proofErr w:type="spellStart"/>
            <w:r w:rsidRPr="0080568C">
              <w:rPr>
                <w:lang w:val="en-US"/>
              </w:rPr>
              <w:t>nõuded</w:t>
            </w:r>
            <w:proofErr w:type="spellEnd"/>
            <w:r w:rsidRPr="0080568C">
              <w:rPr>
                <w:lang w:val="en-US"/>
              </w:rPr>
              <w:t>;</w:t>
            </w:r>
          </w:p>
          <w:p w14:paraId="1ABF05F3" w14:textId="77777777" w:rsidR="0080568C" w:rsidRPr="0080568C" w:rsidRDefault="0080568C" w:rsidP="0080568C">
            <w:pPr>
              <w:rPr>
                <w:lang w:val="en-US"/>
              </w:rPr>
            </w:pPr>
            <w:r w:rsidRPr="0080568C">
              <w:rPr>
                <w:lang w:val="en-US"/>
              </w:rPr>
              <w:t xml:space="preserve">– </w:t>
            </w:r>
            <w:proofErr w:type="spellStart"/>
            <w:r w:rsidRPr="0080568C">
              <w:rPr>
                <w:lang w:val="en-US"/>
              </w:rPr>
              <w:t>praktilised</w:t>
            </w:r>
            <w:proofErr w:type="spellEnd"/>
            <w:r w:rsidRPr="0080568C">
              <w:rPr>
                <w:lang w:val="en-US"/>
              </w:rPr>
              <w:t xml:space="preserve"> </w:t>
            </w:r>
            <w:proofErr w:type="spellStart"/>
            <w:r w:rsidRPr="0080568C">
              <w:rPr>
                <w:lang w:val="en-US"/>
              </w:rPr>
              <w:t>soovitused</w:t>
            </w:r>
            <w:proofErr w:type="spellEnd"/>
            <w:r w:rsidRPr="0080568C">
              <w:rPr>
                <w:lang w:val="en-US"/>
              </w:rPr>
              <w:t>;</w:t>
            </w:r>
          </w:p>
          <w:p w14:paraId="7C11E6DA" w14:textId="2D54053C" w:rsidR="008E0434" w:rsidRPr="00A26224" w:rsidRDefault="0080568C" w:rsidP="0080568C">
            <w:pPr>
              <w:rPr>
                <w:b/>
                <w:bCs/>
                <w:lang w:val="en-US"/>
              </w:rPr>
            </w:pPr>
            <w:r w:rsidRPr="0080568C">
              <w:rPr>
                <w:lang w:val="en-US"/>
              </w:rPr>
              <w:t xml:space="preserve">– </w:t>
            </w:r>
            <w:proofErr w:type="spellStart"/>
            <w:r w:rsidRPr="0080568C">
              <w:rPr>
                <w:lang w:val="en-US"/>
              </w:rPr>
              <w:t>küsimused</w:t>
            </w:r>
            <w:proofErr w:type="spellEnd"/>
            <w:r w:rsidRPr="0080568C">
              <w:rPr>
                <w:lang w:val="en-US"/>
              </w:rPr>
              <w:t xml:space="preserve"> ja </w:t>
            </w:r>
            <w:proofErr w:type="spellStart"/>
            <w:r w:rsidRPr="0080568C">
              <w:rPr>
                <w:lang w:val="en-US"/>
              </w:rPr>
              <w:t>vastused</w:t>
            </w:r>
            <w:proofErr w:type="spellEnd"/>
            <w:r w:rsidRPr="0080568C">
              <w:rPr>
                <w:lang w:val="en-US"/>
              </w:rPr>
              <w:t>.</w:t>
            </w:r>
          </w:p>
        </w:tc>
      </w:tr>
      <w:tr w:rsidR="00587DFB" w:rsidRPr="0054408C" w14:paraId="11148772" w14:textId="77777777" w:rsidTr="008E0434">
        <w:trPr>
          <w:trHeight w:val="300"/>
        </w:trPr>
        <w:tc>
          <w:tcPr>
            <w:tcW w:w="1413" w:type="dxa"/>
            <w:shd w:val="clear" w:color="auto" w:fill="E7EEF5" w:themeFill="accent5" w:themeFillTint="33"/>
          </w:tcPr>
          <w:p w14:paraId="1734A20E" w14:textId="492ECC23" w:rsidR="00587DFB" w:rsidRDefault="008E0434" w:rsidP="00371926">
            <w:r w:rsidRPr="008E0434">
              <w:t>1</w:t>
            </w:r>
            <w:r w:rsidR="0080568C">
              <w:t>1</w:t>
            </w:r>
            <w:r w:rsidRPr="008E0434">
              <w:t>.</w:t>
            </w:r>
            <w:r w:rsidR="000B62A0">
              <w:t>4</w:t>
            </w:r>
            <w:r w:rsidRPr="008E0434">
              <w:t>5–1</w:t>
            </w:r>
            <w:r w:rsidR="0080568C">
              <w:t>2</w:t>
            </w:r>
            <w:r w:rsidRPr="008E0434">
              <w:t>.00</w:t>
            </w:r>
          </w:p>
        </w:tc>
        <w:tc>
          <w:tcPr>
            <w:tcW w:w="8089" w:type="dxa"/>
            <w:shd w:val="clear" w:color="auto" w:fill="E7EEF5" w:themeFill="accent5" w:themeFillTint="33"/>
          </w:tcPr>
          <w:p w14:paraId="7FE0AA21" w14:textId="65222BDE" w:rsidR="00587DFB" w:rsidRPr="00587DFB" w:rsidRDefault="00371926" w:rsidP="00371926">
            <w:pPr>
              <w:rPr>
                <w:i/>
                <w:iCs/>
                <w:lang w:val="fi-FI"/>
              </w:rPr>
            </w:pPr>
            <w:proofErr w:type="spellStart"/>
            <w:r>
              <w:rPr>
                <w:i/>
                <w:iCs/>
                <w:lang w:val="fi-FI"/>
              </w:rPr>
              <w:t>Kohvipaus</w:t>
            </w:r>
            <w:proofErr w:type="spellEnd"/>
          </w:p>
        </w:tc>
      </w:tr>
      <w:tr w:rsidR="008E0434" w14:paraId="3D81D11F" w14:textId="77777777" w:rsidTr="008E0434">
        <w:trPr>
          <w:trHeight w:val="300"/>
        </w:trPr>
        <w:tc>
          <w:tcPr>
            <w:tcW w:w="1413" w:type="dxa"/>
            <w:vAlign w:val="center"/>
          </w:tcPr>
          <w:p w14:paraId="18181B2E" w14:textId="2B775BCC" w:rsidR="008E0434" w:rsidRPr="00F02C21" w:rsidRDefault="008E0434" w:rsidP="00371926">
            <w:r w:rsidRPr="008E0434">
              <w:t>1</w:t>
            </w:r>
            <w:r w:rsidR="0080568C">
              <w:t>2</w:t>
            </w:r>
            <w:r w:rsidRPr="008E0434">
              <w:t>.00–1</w:t>
            </w:r>
            <w:r w:rsidR="0080568C">
              <w:t>2</w:t>
            </w:r>
            <w:r w:rsidRPr="008E0434">
              <w:t>.</w:t>
            </w:r>
            <w:r w:rsidR="0080568C">
              <w:t>4</w:t>
            </w:r>
            <w:r w:rsidRPr="008E0434">
              <w:t>5</w:t>
            </w:r>
          </w:p>
        </w:tc>
        <w:tc>
          <w:tcPr>
            <w:tcW w:w="8089" w:type="dxa"/>
          </w:tcPr>
          <w:p w14:paraId="6FD76AB5" w14:textId="13586F8C" w:rsidR="008E0434" w:rsidRPr="00A26224" w:rsidRDefault="0080568C" w:rsidP="008E0434">
            <w:pPr>
              <w:rPr>
                <w:rFonts w:cs="Calibri"/>
                <w:b/>
                <w:bCs/>
                <w:color w:val="242424"/>
                <w:lang w:val="en-US"/>
              </w:rPr>
            </w:pPr>
            <w:proofErr w:type="spellStart"/>
            <w:r w:rsidRPr="0080568C">
              <w:rPr>
                <w:rFonts w:cs="Calibri"/>
                <w:b/>
                <w:bCs/>
                <w:color w:val="242424"/>
                <w:lang w:val="en-US"/>
              </w:rPr>
              <w:t>Tallinna</w:t>
            </w:r>
            <w:proofErr w:type="spellEnd"/>
            <w:r w:rsidRPr="0080568C">
              <w:rPr>
                <w:rFonts w:cs="Calibri"/>
                <w:b/>
                <w:bCs/>
                <w:color w:val="242424"/>
                <w:lang w:val="en-US"/>
              </w:rPr>
              <w:t xml:space="preserve"> </w:t>
            </w:r>
            <w:proofErr w:type="spellStart"/>
            <w:r w:rsidRPr="0080568C">
              <w:rPr>
                <w:rFonts w:cs="Calibri"/>
                <w:b/>
                <w:bCs/>
                <w:color w:val="242424"/>
                <w:lang w:val="en-US"/>
              </w:rPr>
              <w:t>Naksitrallide</w:t>
            </w:r>
            <w:proofErr w:type="spellEnd"/>
            <w:r w:rsidRPr="0080568C">
              <w:rPr>
                <w:rFonts w:cs="Calibri"/>
                <w:b/>
                <w:bCs/>
                <w:color w:val="242424"/>
                <w:lang w:val="en-US"/>
              </w:rPr>
              <w:t xml:space="preserve"> </w:t>
            </w:r>
            <w:proofErr w:type="spellStart"/>
            <w:r w:rsidRPr="0080568C">
              <w:rPr>
                <w:rFonts w:cs="Calibri"/>
                <w:b/>
                <w:bCs/>
                <w:color w:val="242424"/>
                <w:lang w:val="en-US"/>
              </w:rPr>
              <w:t>Lasteaia</w:t>
            </w:r>
            <w:proofErr w:type="spellEnd"/>
            <w:r w:rsidRPr="0080568C">
              <w:rPr>
                <w:rFonts w:cs="Calibri"/>
                <w:b/>
                <w:bCs/>
                <w:color w:val="242424"/>
                <w:lang w:val="en-US"/>
              </w:rPr>
              <w:t xml:space="preserve"> </w:t>
            </w:r>
            <w:proofErr w:type="spellStart"/>
            <w:r w:rsidRPr="0080568C">
              <w:rPr>
                <w:rFonts w:cs="Calibri"/>
                <w:b/>
                <w:bCs/>
                <w:color w:val="242424"/>
                <w:lang w:val="en-US"/>
              </w:rPr>
              <w:t>toidukapi</w:t>
            </w:r>
            <w:proofErr w:type="spellEnd"/>
            <w:r w:rsidRPr="0080568C">
              <w:rPr>
                <w:rFonts w:cs="Calibri"/>
                <w:b/>
                <w:bCs/>
                <w:color w:val="242424"/>
                <w:lang w:val="en-US"/>
              </w:rPr>
              <w:t xml:space="preserve"> </w:t>
            </w:r>
            <w:proofErr w:type="spellStart"/>
            <w:r w:rsidRPr="0080568C">
              <w:rPr>
                <w:rFonts w:cs="Calibri"/>
                <w:b/>
                <w:bCs/>
                <w:color w:val="242424"/>
                <w:lang w:val="en-US"/>
              </w:rPr>
              <w:t>süsteemi</w:t>
            </w:r>
            <w:proofErr w:type="spellEnd"/>
            <w:r w:rsidRPr="0080568C">
              <w:rPr>
                <w:rFonts w:cs="Calibri"/>
                <w:b/>
                <w:bCs/>
                <w:color w:val="242424"/>
                <w:lang w:val="en-US"/>
              </w:rPr>
              <w:t xml:space="preserve"> </w:t>
            </w:r>
            <w:proofErr w:type="spellStart"/>
            <w:r w:rsidRPr="0080568C">
              <w:rPr>
                <w:rFonts w:cs="Calibri"/>
                <w:b/>
                <w:bCs/>
                <w:color w:val="242424"/>
                <w:lang w:val="en-US"/>
              </w:rPr>
              <w:t>tutvustus</w:t>
            </w:r>
            <w:proofErr w:type="spellEnd"/>
            <w:r w:rsidRPr="0080568C">
              <w:rPr>
                <w:rFonts w:cs="Calibri"/>
                <w:b/>
                <w:bCs/>
                <w:color w:val="242424"/>
                <w:lang w:val="en-US"/>
              </w:rPr>
              <w:t xml:space="preserve"> ja </w:t>
            </w:r>
            <w:proofErr w:type="spellStart"/>
            <w:r w:rsidRPr="0080568C">
              <w:rPr>
                <w:rFonts w:cs="Calibri"/>
                <w:b/>
                <w:bCs/>
                <w:color w:val="242424"/>
                <w:lang w:val="en-US"/>
              </w:rPr>
              <w:t>ringkäik</w:t>
            </w:r>
            <w:proofErr w:type="spellEnd"/>
          </w:p>
        </w:tc>
      </w:tr>
    </w:tbl>
    <w:p w14:paraId="0BBFCEBF" w14:textId="6A027930" w:rsidR="3528EA4B" w:rsidRDefault="001008C8">
      <w:r>
        <w:br w:type="textWrapping" w:clear="all"/>
      </w:r>
    </w:p>
    <w:p w14:paraId="6A759459" w14:textId="4763C9C3" w:rsidR="0645BAC7" w:rsidRDefault="0645BAC7"/>
    <w:p w14:paraId="1A64FDCB" w14:textId="417B032A" w:rsidR="0645BAC7" w:rsidRDefault="0645BAC7"/>
    <w:p w14:paraId="04F2038B" w14:textId="65FFA3C3" w:rsidR="0645BAC7" w:rsidRDefault="0645BAC7"/>
    <w:p w14:paraId="5E465AF6" w14:textId="2318EB61" w:rsidR="0645BAC7" w:rsidRDefault="0645BAC7"/>
    <w:p w14:paraId="24F84145" w14:textId="26B5E693" w:rsidR="0645BAC7" w:rsidRDefault="0645BAC7"/>
    <w:p w14:paraId="2E4BBCE9" w14:textId="2F46138D" w:rsidR="0645BAC7" w:rsidRDefault="0645BAC7"/>
    <w:p w14:paraId="206B3808" w14:textId="5AD7D221" w:rsidR="2ADA3BEB" w:rsidRDefault="2ADA3BEB"/>
    <w:p w14:paraId="66F089A1" w14:textId="5B89CC0A" w:rsidR="2ADA3BEB" w:rsidRDefault="2ADA3BEB"/>
    <w:p w14:paraId="08AEB241" w14:textId="7EB1B20B" w:rsidR="0645BAC7" w:rsidRDefault="0645BAC7"/>
    <w:p w14:paraId="210B7C94" w14:textId="1D7F9344" w:rsidR="0645BAC7" w:rsidRDefault="0645BAC7"/>
    <w:p w14:paraId="506D3C22" w14:textId="5E6C7E5B" w:rsidR="0645BAC7" w:rsidRDefault="0645BAC7"/>
    <w:p w14:paraId="06B5C719" w14:textId="77777777" w:rsidR="00F02C21" w:rsidRPr="002014CF" w:rsidRDefault="00F02C21" w:rsidP="002014CF"/>
    <w:p w14:paraId="52A58A81" w14:textId="52ADCB5D" w:rsidR="0645BAC7" w:rsidRDefault="0645BAC7"/>
    <w:sectPr w:rsidR="0645BAC7" w:rsidSect="001008C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055D2" w14:textId="77777777" w:rsidR="007174C4" w:rsidRDefault="007174C4" w:rsidP="00962158">
      <w:pPr>
        <w:spacing w:before="0"/>
      </w:pPr>
      <w:r>
        <w:separator/>
      </w:r>
    </w:p>
  </w:endnote>
  <w:endnote w:type="continuationSeparator" w:id="0">
    <w:p w14:paraId="69922884" w14:textId="77777777" w:rsidR="007174C4" w:rsidRDefault="007174C4" w:rsidP="00962158">
      <w:pPr>
        <w:spacing w:before="0"/>
      </w:pPr>
      <w:r>
        <w:continuationSeparator/>
      </w:r>
    </w:p>
  </w:endnote>
  <w:endnote w:type="continuationNotice" w:id="1">
    <w:p w14:paraId="74D2B8C6" w14:textId="77777777" w:rsidR="007174C4" w:rsidRDefault="007174C4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B5EBF" w14:textId="1D8DBC63" w:rsidR="00170171" w:rsidRPr="00170171" w:rsidRDefault="00473958" w:rsidP="00170171">
    <w:pPr>
      <w:pStyle w:val="Footer"/>
      <w:tabs>
        <w:tab w:val="clear" w:pos="9072"/>
        <w:tab w:val="right" w:pos="9356"/>
      </w:tabs>
      <w:jc w:val="right"/>
      <w:rPr>
        <w:color w:val="004E84" w:themeColor="text2"/>
      </w:rPr>
    </w:pPr>
    <w:r w:rsidRPr="00BD15B3">
      <w:rPr>
        <w:b/>
        <w:noProof/>
        <w:color w:val="2CAAE1"/>
        <w:sz w:val="12"/>
        <w:szCs w:val="12"/>
        <w:lang w:val="de-AT" w:eastAsia="de-AT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F4D8FE7" wp14:editId="5D9685A8">
              <wp:simplePos x="0" y="0"/>
              <wp:positionH relativeFrom="column">
                <wp:posOffset>-60862</wp:posOffset>
              </wp:positionH>
              <wp:positionV relativeFrom="paragraph">
                <wp:posOffset>-128905</wp:posOffset>
              </wp:positionV>
              <wp:extent cx="4332849" cy="372598"/>
              <wp:effectExtent l="0" t="0" r="0" b="0"/>
              <wp:wrapNone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2849" cy="37259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FC90E2" w14:textId="2B44F554" w:rsidR="00473958" w:rsidRPr="007621F8" w:rsidRDefault="00473958" w:rsidP="00A72735">
                          <w:pPr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4D8FE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-4.8pt;margin-top:-10.15pt;width:341.15pt;height:29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" stroked="f">
              <v:textbox>
                <w:txbxContent>
                  <w:p w14:paraId="26FC90E2" w14:textId="2B44F554" w:rsidR="00473958" w:rsidRPr="007621F8" w:rsidRDefault="00473958" w:rsidP="00A72735">
                    <w:pPr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</w:pPr>
                  </w:p>
                </w:txbxContent>
              </v:textbox>
            </v:shape>
          </w:pict>
        </mc:Fallback>
      </mc:AlternateContent>
    </w:r>
    <w:sdt>
      <w:sdtPr>
        <w:rPr>
          <w:color w:val="004E84" w:themeColor="text2"/>
        </w:rPr>
        <w:id w:val="-1275020116"/>
        <w:docPartObj>
          <w:docPartGallery w:val="Page Numbers (Bottom of Page)"/>
          <w:docPartUnique/>
        </w:docPartObj>
      </w:sdtPr>
      <w:sdtContent>
        <w:sdt>
          <w:sdtPr>
            <w:rPr>
              <w:color w:val="004E84" w:themeColor="text2"/>
            </w:rPr>
            <w:id w:val="-2052371847"/>
            <w:docPartObj>
              <w:docPartGallery w:val="Page Numbers (Top of Page)"/>
              <w:docPartUnique/>
            </w:docPartObj>
          </w:sdtPr>
          <w:sdtContent>
            <w:r w:rsidR="00170171" w:rsidRPr="00170171">
              <w:rPr>
                <w:color w:val="004E84" w:themeColor="text2"/>
                <w:lang w:val="de-DE"/>
              </w:rPr>
              <w:t xml:space="preserve">Page </w:t>
            </w:r>
            <w:r w:rsidR="00170171" w:rsidRPr="00170171">
              <w:rPr>
                <w:b/>
                <w:bCs/>
                <w:color w:val="004E84" w:themeColor="text2"/>
              </w:rPr>
              <w:fldChar w:fldCharType="begin"/>
            </w:r>
            <w:r w:rsidR="00170171" w:rsidRPr="00170171">
              <w:rPr>
                <w:b/>
                <w:bCs/>
                <w:color w:val="004E84" w:themeColor="text2"/>
              </w:rPr>
              <w:instrText>PAGE</w:instrText>
            </w:r>
            <w:r w:rsidR="00170171" w:rsidRPr="00170171">
              <w:rPr>
                <w:b/>
                <w:bCs/>
                <w:color w:val="004E84" w:themeColor="text2"/>
              </w:rPr>
              <w:fldChar w:fldCharType="separate"/>
            </w:r>
            <w:r w:rsidR="00E04BEB">
              <w:rPr>
                <w:b/>
                <w:bCs/>
                <w:noProof/>
                <w:color w:val="004E84" w:themeColor="text2"/>
              </w:rPr>
              <w:t>3</w:t>
            </w:r>
            <w:r w:rsidR="00170171" w:rsidRPr="00170171">
              <w:rPr>
                <w:b/>
                <w:bCs/>
                <w:color w:val="004E84" w:themeColor="text2"/>
              </w:rPr>
              <w:fldChar w:fldCharType="end"/>
            </w:r>
            <w:r w:rsidR="00170171" w:rsidRPr="00170171">
              <w:rPr>
                <w:color w:val="004E84" w:themeColor="text2"/>
                <w:lang w:val="de-DE"/>
              </w:rPr>
              <w:t xml:space="preserve"> / </w:t>
            </w:r>
            <w:r w:rsidR="00170171" w:rsidRPr="00170171">
              <w:rPr>
                <w:b/>
                <w:bCs/>
                <w:color w:val="004E84" w:themeColor="text2"/>
              </w:rPr>
              <w:fldChar w:fldCharType="begin"/>
            </w:r>
            <w:r w:rsidR="00170171" w:rsidRPr="00170171">
              <w:rPr>
                <w:b/>
                <w:bCs/>
                <w:color w:val="004E84" w:themeColor="text2"/>
              </w:rPr>
              <w:instrText>NUMPAGES</w:instrText>
            </w:r>
            <w:r w:rsidR="00170171" w:rsidRPr="00170171">
              <w:rPr>
                <w:b/>
                <w:bCs/>
                <w:color w:val="004E84" w:themeColor="text2"/>
              </w:rPr>
              <w:fldChar w:fldCharType="separate"/>
            </w:r>
            <w:r w:rsidR="00E04BEB">
              <w:rPr>
                <w:b/>
                <w:bCs/>
                <w:noProof/>
                <w:color w:val="004E84" w:themeColor="text2"/>
              </w:rPr>
              <w:t>3</w:t>
            </w:r>
            <w:r w:rsidR="00170171" w:rsidRPr="00170171">
              <w:rPr>
                <w:b/>
                <w:bCs/>
                <w:color w:val="004E84" w:themeColor="text2"/>
              </w:rPr>
              <w:fldChar w:fldCharType="end"/>
            </w:r>
          </w:sdtContent>
        </w:sdt>
      </w:sdtContent>
    </w:sdt>
  </w:p>
  <w:p w14:paraId="1EAE9C88" w14:textId="77777777" w:rsidR="00DB30F9" w:rsidRPr="0058320F" w:rsidRDefault="00DB30F9" w:rsidP="0058320F">
    <w:pPr>
      <w:pStyle w:val="Footer"/>
      <w:jc w:val="right"/>
      <w:rPr>
        <w:color w:val="007BB2" w:themeColor="background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0013F" w14:textId="4A865FFF" w:rsidR="00DB30F9" w:rsidRPr="00ED32A2" w:rsidRDefault="00ED32A2" w:rsidP="002123C9">
    <w:pPr>
      <w:spacing w:line="300" w:lineRule="exact"/>
      <w:rPr>
        <w:i/>
        <w:iCs/>
      </w:rPr>
    </w:pPr>
    <w:proofErr w:type="spellStart"/>
    <w:r w:rsidRPr="00ED32A2">
      <w:rPr>
        <w:i/>
        <w:iCs/>
      </w:rPr>
      <w:t>Projekti</w:t>
    </w:r>
    <w:proofErr w:type="spellEnd"/>
    <w:r w:rsidRPr="00ED32A2">
      <w:rPr>
        <w:i/>
        <w:iCs/>
      </w:rPr>
      <w:t xml:space="preserve"> Change(K)now! </w:t>
    </w:r>
    <w:proofErr w:type="spellStart"/>
    <w:r w:rsidRPr="00ED32A2">
      <w:rPr>
        <w:i/>
        <w:iCs/>
      </w:rPr>
      <w:t>ehk</w:t>
    </w:r>
    <w:proofErr w:type="spellEnd"/>
    <w:r w:rsidRPr="00ED32A2">
      <w:rPr>
        <w:i/>
        <w:iCs/>
      </w:rPr>
      <w:t xml:space="preserve"> </w:t>
    </w:r>
    <w:r w:rsidR="0083672E">
      <w:rPr>
        <w:rFonts w:cs="Calibri"/>
        <w:i/>
        <w:iCs/>
      </w:rPr>
      <w:t>„</w:t>
    </w:r>
    <w:proofErr w:type="spellStart"/>
    <w:r w:rsidRPr="00ED32A2">
      <w:rPr>
        <w:i/>
        <w:iCs/>
      </w:rPr>
      <w:t>Mõtteviisi</w:t>
    </w:r>
    <w:proofErr w:type="spellEnd"/>
    <w:r w:rsidRPr="00ED32A2">
      <w:rPr>
        <w:i/>
        <w:iCs/>
      </w:rPr>
      <w:t xml:space="preserve"> </w:t>
    </w:r>
    <w:proofErr w:type="spellStart"/>
    <w:r w:rsidRPr="00ED32A2">
      <w:rPr>
        <w:i/>
        <w:iCs/>
      </w:rPr>
      <w:t>muutus</w:t>
    </w:r>
    <w:proofErr w:type="spellEnd"/>
    <w:r w:rsidRPr="00ED32A2">
      <w:rPr>
        <w:i/>
        <w:iCs/>
      </w:rPr>
      <w:t xml:space="preserve"> </w:t>
    </w:r>
    <w:proofErr w:type="spellStart"/>
    <w:r w:rsidRPr="00ED32A2">
      <w:rPr>
        <w:i/>
        <w:iCs/>
      </w:rPr>
      <w:t>üleminekuks</w:t>
    </w:r>
    <w:proofErr w:type="spellEnd"/>
    <w:r w:rsidRPr="00ED32A2">
      <w:rPr>
        <w:i/>
        <w:iCs/>
      </w:rPr>
      <w:t xml:space="preserve"> </w:t>
    </w:r>
    <w:proofErr w:type="spellStart"/>
    <w:r w:rsidRPr="00ED32A2">
      <w:rPr>
        <w:i/>
        <w:iCs/>
      </w:rPr>
      <w:t>ringsetele</w:t>
    </w:r>
    <w:proofErr w:type="spellEnd"/>
    <w:r w:rsidRPr="00ED32A2">
      <w:rPr>
        <w:i/>
        <w:iCs/>
      </w:rPr>
      <w:t xml:space="preserve"> </w:t>
    </w:r>
    <w:proofErr w:type="spellStart"/>
    <w:proofErr w:type="gramStart"/>
    <w:r w:rsidRPr="00ED32A2">
      <w:rPr>
        <w:i/>
        <w:iCs/>
      </w:rPr>
      <w:t>lahendustele</w:t>
    </w:r>
    <w:proofErr w:type="spellEnd"/>
    <w:r w:rsidR="0083672E">
      <w:rPr>
        <w:rFonts w:cs="Calibri"/>
        <w:i/>
        <w:iCs/>
      </w:rPr>
      <w:t>“</w:t>
    </w:r>
    <w:r w:rsidRPr="00ED32A2">
      <w:rPr>
        <w:i/>
        <w:iCs/>
      </w:rPr>
      <w:t xml:space="preserve"> </w:t>
    </w:r>
    <w:proofErr w:type="spellStart"/>
    <w:r w:rsidRPr="00ED32A2">
      <w:rPr>
        <w:i/>
        <w:iCs/>
      </w:rPr>
      <w:t>rahastavad</w:t>
    </w:r>
    <w:proofErr w:type="spellEnd"/>
    <w:proofErr w:type="gramEnd"/>
    <w:r w:rsidRPr="00ED32A2">
      <w:rPr>
        <w:i/>
        <w:iCs/>
      </w:rPr>
      <w:t xml:space="preserve">  </w:t>
    </w:r>
    <w:proofErr w:type="spellStart"/>
    <w:r w:rsidRPr="00ED32A2">
      <w:rPr>
        <w:i/>
        <w:iCs/>
      </w:rPr>
      <w:t>Euroopa</w:t>
    </w:r>
    <w:proofErr w:type="spellEnd"/>
    <w:r w:rsidRPr="00ED32A2">
      <w:rPr>
        <w:i/>
        <w:iCs/>
      </w:rPr>
      <w:t xml:space="preserve"> </w:t>
    </w:r>
    <w:proofErr w:type="spellStart"/>
    <w:r w:rsidRPr="00ED32A2">
      <w:rPr>
        <w:i/>
        <w:iCs/>
      </w:rPr>
      <w:t>Liidu</w:t>
    </w:r>
    <w:proofErr w:type="spellEnd"/>
    <w:r w:rsidRPr="00ED32A2">
      <w:rPr>
        <w:i/>
        <w:iCs/>
      </w:rPr>
      <w:t xml:space="preserve"> </w:t>
    </w:r>
    <w:proofErr w:type="spellStart"/>
    <w:r w:rsidRPr="00ED32A2">
      <w:rPr>
        <w:i/>
        <w:iCs/>
      </w:rPr>
      <w:t>territoriaalse</w:t>
    </w:r>
    <w:proofErr w:type="spellEnd"/>
    <w:r w:rsidRPr="00ED32A2">
      <w:rPr>
        <w:i/>
        <w:iCs/>
      </w:rPr>
      <w:t xml:space="preserve"> </w:t>
    </w:r>
    <w:proofErr w:type="spellStart"/>
    <w:r w:rsidRPr="00ED32A2">
      <w:rPr>
        <w:i/>
        <w:iCs/>
      </w:rPr>
      <w:t>koostöö</w:t>
    </w:r>
    <w:proofErr w:type="spellEnd"/>
    <w:r w:rsidRPr="00ED32A2">
      <w:rPr>
        <w:i/>
        <w:iCs/>
      </w:rPr>
      <w:t xml:space="preserve"> (INTERREG) </w:t>
    </w:r>
    <w:proofErr w:type="spellStart"/>
    <w:r w:rsidRPr="00ED32A2">
      <w:rPr>
        <w:i/>
        <w:iCs/>
      </w:rPr>
      <w:t>Läänemere</w:t>
    </w:r>
    <w:proofErr w:type="spellEnd"/>
    <w:r w:rsidRPr="00ED32A2">
      <w:rPr>
        <w:i/>
        <w:iCs/>
      </w:rPr>
      <w:t xml:space="preserve"> </w:t>
    </w:r>
    <w:proofErr w:type="spellStart"/>
    <w:r w:rsidRPr="00ED32A2">
      <w:rPr>
        <w:i/>
        <w:iCs/>
      </w:rPr>
      <w:t>piirkonna</w:t>
    </w:r>
    <w:proofErr w:type="spellEnd"/>
    <w:r w:rsidRPr="00ED32A2">
      <w:rPr>
        <w:i/>
        <w:iCs/>
      </w:rPr>
      <w:t xml:space="preserve"> </w:t>
    </w:r>
    <w:proofErr w:type="spellStart"/>
    <w:r w:rsidRPr="00ED32A2">
      <w:rPr>
        <w:i/>
        <w:iCs/>
      </w:rPr>
      <w:t>programm</w:t>
    </w:r>
    <w:proofErr w:type="spellEnd"/>
    <w:r w:rsidRPr="00ED32A2">
      <w:rPr>
        <w:i/>
        <w:iCs/>
      </w:rPr>
      <w:t xml:space="preserve"> </w:t>
    </w:r>
    <w:r w:rsidR="00F37904" w:rsidRPr="00ED32A2">
      <w:rPr>
        <w:b/>
        <w:i/>
        <w:iCs/>
        <w:noProof/>
        <w:color w:val="2CAAE1"/>
        <w:sz w:val="12"/>
        <w:szCs w:val="12"/>
        <w:lang w:val="de-AT" w:eastAsia="de-AT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5A74728F" wp14:editId="7841EB3D">
              <wp:simplePos x="0" y="0"/>
              <wp:positionH relativeFrom="column">
                <wp:posOffset>0</wp:posOffset>
              </wp:positionH>
              <wp:positionV relativeFrom="paragraph">
                <wp:posOffset>-482388</wp:posOffset>
              </wp:positionV>
              <wp:extent cx="5858510" cy="514985"/>
              <wp:effectExtent l="0" t="0" r="0" b="5715"/>
              <wp:wrapNone/>
              <wp:docPr id="1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58510" cy="514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324B5D" w14:textId="432CAAF3" w:rsidR="00F37904" w:rsidRPr="00AF094D" w:rsidRDefault="00F37904" w:rsidP="00F37904">
                          <w:pPr>
                            <w:spacing w:line="400" w:lineRule="exact"/>
                            <w:rPr>
                              <w:color w:val="007BB2" w:themeColor="background2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000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7472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38pt;width:461.3pt;height:40.5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" filled="f" stroked="f">
              <v:textbox inset="2.5mm,0,0,0">
                <w:txbxContent>
                  <w:p w14:paraId="4C324B5D" w14:textId="432CAAF3" w:rsidR="00F37904" w:rsidRPr="00AF094D" w:rsidRDefault="00F37904" w:rsidP="00F37904">
                    <w:pPr>
                      <w:spacing w:line="400" w:lineRule="exact"/>
                      <w:rPr>
                        <w:color w:val="007BB2" w:themeColor="background2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proofErr w:type="spellStart"/>
    <w:r w:rsidRPr="00ED32A2">
      <w:rPr>
        <w:i/>
        <w:iCs/>
      </w:rPr>
      <w:t>ja</w:t>
    </w:r>
    <w:proofErr w:type="spellEnd"/>
    <w:r w:rsidRPr="00ED32A2">
      <w:rPr>
        <w:i/>
        <w:iCs/>
      </w:rPr>
      <w:t xml:space="preserve"> </w:t>
    </w:r>
    <w:proofErr w:type="spellStart"/>
    <w:r w:rsidRPr="00ED32A2">
      <w:rPr>
        <w:i/>
        <w:iCs/>
      </w:rPr>
      <w:t>Keskkonnainvesteeringute</w:t>
    </w:r>
    <w:proofErr w:type="spellEnd"/>
    <w:r w:rsidRPr="00ED32A2">
      <w:rPr>
        <w:i/>
        <w:iCs/>
      </w:rPr>
      <w:t xml:space="preserve"> </w:t>
    </w:r>
    <w:proofErr w:type="spellStart"/>
    <w:r w:rsidRPr="00ED32A2">
      <w:rPr>
        <w:i/>
        <w:iCs/>
      </w:rPr>
      <w:t>Keskus</w:t>
    </w:r>
    <w:proofErr w:type="spellEnd"/>
    <w:r w:rsidRPr="00ED32A2">
      <w:rPr>
        <w:i/>
        <w:iCs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41A3F" w14:textId="77777777" w:rsidR="007174C4" w:rsidRDefault="007174C4" w:rsidP="00962158">
      <w:pPr>
        <w:spacing w:before="0"/>
      </w:pPr>
      <w:r>
        <w:separator/>
      </w:r>
    </w:p>
  </w:footnote>
  <w:footnote w:type="continuationSeparator" w:id="0">
    <w:p w14:paraId="282E94A3" w14:textId="77777777" w:rsidR="007174C4" w:rsidRDefault="007174C4" w:rsidP="00962158">
      <w:pPr>
        <w:spacing w:before="0"/>
      </w:pPr>
      <w:r>
        <w:continuationSeparator/>
      </w:r>
    </w:p>
  </w:footnote>
  <w:footnote w:type="continuationNotice" w:id="1">
    <w:p w14:paraId="57B59AE7" w14:textId="77777777" w:rsidR="007174C4" w:rsidRDefault="007174C4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6D71" w14:textId="07DCAE9F" w:rsidR="00DB30F9" w:rsidRPr="006C42C5" w:rsidRDefault="00DB30F9" w:rsidP="006C42C5">
    <w:pPr>
      <w:pStyle w:val="Header"/>
      <w:tabs>
        <w:tab w:val="left" w:pos="6521"/>
      </w:tabs>
    </w:pPr>
    <w:r>
      <w:br/>
    </w: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DDC07" w14:textId="5D6EAE07" w:rsidR="00DB30F9" w:rsidRDefault="00ED32A2" w:rsidP="00FB535A">
    <w:pPr>
      <w:pStyle w:val="Header"/>
      <w:tabs>
        <w:tab w:val="clear" w:pos="4536"/>
        <w:tab w:val="clear" w:pos="9072"/>
      </w:tabs>
      <w:ind w:left="1416" w:firstLine="2882"/>
      <w:jc w:val="center"/>
      <w:rPr>
        <w:b/>
        <w:color w:val="2CAAE1"/>
        <w:sz w:val="12"/>
        <w:szCs w:val="12"/>
      </w:rPr>
    </w:pPr>
    <w:r>
      <w:rPr>
        <w:noProof/>
      </w:rPr>
      <w:drawing>
        <wp:anchor distT="0" distB="0" distL="114300" distR="114300" simplePos="0" relativeHeight="251659265" behindDoc="0" locked="0" layoutInCell="1" allowOverlap="1" wp14:anchorId="4701BB38" wp14:editId="0DF48BCD">
          <wp:simplePos x="0" y="0"/>
          <wp:positionH relativeFrom="column">
            <wp:posOffset>137795</wp:posOffset>
          </wp:positionH>
          <wp:positionV relativeFrom="page">
            <wp:posOffset>485140</wp:posOffset>
          </wp:positionV>
          <wp:extent cx="794385" cy="447675"/>
          <wp:effectExtent l="0" t="0" r="5715" b="9525"/>
          <wp:wrapThrough wrapText="bothSides">
            <wp:wrapPolygon edited="0">
              <wp:start x="0" y="0"/>
              <wp:lineTo x="0" y="21140"/>
              <wp:lineTo x="21237" y="21140"/>
              <wp:lineTo x="21237" y="0"/>
              <wp:lineTo x="0" y="0"/>
            </wp:wrapPolygon>
          </wp:wrapThrough>
          <wp:docPr id="610549435" name="Picture 4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549435" name="Picture 4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3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14CF">
      <w:rPr>
        <w:noProof/>
      </w:rPr>
      <mc:AlternateContent>
        <mc:Choice Requires="wps">
          <w:drawing>
            <wp:inline distT="0" distB="0" distL="0" distR="0" wp14:anchorId="75868F41" wp14:editId="729F8F27">
              <wp:extent cx="304800" cy="304800"/>
              <wp:effectExtent l="0" t="0" r="0" b="0"/>
              <wp:docPr id="236210900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arto="http://schemas.microsoft.com/office/word/2006/arto" xmlns:a="http://schemas.openxmlformats.org/drawingml/2006/main" xmlns:a14="http://schemas.microsoft.com/office/drawing/2010/main" xmlns:pic="http://schemas.openxmlformats.org/drawingml/2006/picture">
          <w:pict w14:anchorId="3F247036">
            <v:rect id="Rectangle 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2EDD8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>
              <o:lock v:ext="edit" aspectratio="t"/>
              <w10:anchorlock/>
            </v:rect>
          </w:pict>
        </mc:Fallback>
      </mc:AlternateContent>
    </w:r>
    <w:r w:rsidR="002014CF">
      <w:rPr>
        <w:b/>
        <w:noProof/>
        <w:color w:val="2CAAE1"/>
        <w:sz w:val="12"/>
        <w:szCs w:val="12"/>
      </w:rPr>
      <w:drawing>
        <wp:inline distT="0" distB="0" distL="0" distR="0" wp14:anchorId="5EFCA9BF" wp14:editId="3293714F">
          <wp:extent cx="3119068" cy="1319213"/>
          <wp:effectExtent l="0" t="0" r="5715" b="0"/>
          <wp:docPr id="158508438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4841" cy="13554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E7CBE"/>
    <w:multiLevelType w:val="hybridMultilevel"/>
    <w:tmpl w:val="77962C6C"/>
    <w:lvl w:ilvl="0" w:tplc="ADB8DE22">
      <w:start w:val="2"/>
      <w:numFmt w:val="bullet"/>
      <w:lvlText w:val=""/>
      <w:lvlJc w:val="left"/>
      <w:pPr>
        <w:ind w:left="4605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" w15:restartNumberingAfterBreak="0">
    <w:nsid w:val="07A91285"/>
    <w:multiLevelType w:val="hybridMultilevel"/>
    <w:tmpl w:val="3A00660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846BF"/>
    <w:multiLevelType w:val="hybridMultilevel"/>
    <w:tmpl w:val="860CDFC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C958A"/>
    <w:multiLevelType w:val="hybridMultilevel"/>
    <w:tmpl w:val="E4F4E044"/>
    <w:lvl w:ilvl="0" w:tplc="17161A7A">
      <w:start w:val="1"/>
      <w:numFmt w:val="decimal"/>
      <w:lvlText w:val="%1."/>
      <w:lvlJc w:val="left"/>
      <w:pPr>
        <w:ind w:left="720" w:hanging="360"/>
      </w:pPr>
    </w:lvl>
    <w:lvl w:ilvl="1" w:tplc="0F72F990">
      <w:start w:val="1"/>
      <w:numFmt w:val="lowerLetter"/>
      <w:lvlText w:val="%2."/>
      <w:lvlJc w:val="left"/>
      <w:pPr>
        <w:ind w:left="1440" w:hanging="360"/>
      </w:pPr>
    </w:lvl>
    <w:lvl w:ilvl="2" w:tplc="8AC2983E">
      <w:start w:val="1"/>
      <w:numFmt w:val="lowerRoman"/>
      <w:lvlText w:val="%3."/>
      <w:lvlJc w:val="right"/>
      <w:pPr>
        <w:ind w:left="2160" w:hanging="180"/>
      </w:pPr>
    </w:lvl>
    <w:lvl w:ilvl="3" w:tplc="28C228A0">
      <w:start w:val="1"/>
      <w:numFmt w:val="decimal"/>
      <w:lvlText w:val="%4."/>
      <w:lvlJc w:val="left"/>
      <w:pPr>
        <w:ind w:left="2880" w:hanging="360"/>
      </w:pPr>
    </w:lvl>
    <w:lvl w:ilvl="4" w:tplc="E224FE42">
      <w:start w:val="1"/>
      <w:numFmt w:val="lowerLetter"/>
      <w:lvlText w:val="%5."/>
      <w:lvlJc w:val="left"/>
      <w:pPr>
        <w:ind w:left="3600" w:hanging="360"/>
      </w:pPr>
    </w:lvl>
    <w:lvl w:ilvl="5" w:tplc="F03836A4">
      <w:start w:val="1"/>
      <w:numFmt w:val="lowerRoman"/>
      <w:lvlText w:val="%6."/>
      <w:lvlJc w:val="right"/>
      <w:pPr>
        <w:ind w:left="4320" w:hanging="180"/>
      </w:pPr>
    </w:lvl>
    <w:lvl w:ilvl="6" w:tplc="B96C0ABC">
      <w:start w:val="1"/>
      <w:numFmt w:val="decimal"/>
      <w:lvlText w:val="%7."/>
      <w:lvlJc w:val="left"/>
      <w:pPr>
        <w:ind w:left="5040" w:hanging="360"/>
      </w:pPr>
    </w:lvl>
    <w:lvl w:ilvl="7" w:tplc="2A660CFA">
      <w:start w:val="1"/>
      <w:numFmt w:val="lowerLetter"/>
      <w:lvlText w:val="%8."/>
      <w:lvlJc w:val="left"/>
      <w:pPr>
        <w:ind w:left="5760" w:hanging="360"/>
      </w:pPr>
    </w:lvl>
    <w:lvl w:ilvl="8" w:tplc="4F3070A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A5782"/>
    <w:multiLevelType w:val="hybridMultilevel"/>
    <w:tmpl w:val="AC0011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93328"/>
    <w:multiLevelType w:val="hybridMultilevel"/>
    <w:tmpl w:val="BD9454D6"/>
    <w:lvl w:ilvl="0" w:tplc="0630C9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C891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1483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E63C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A0C3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42F8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A80C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307C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EAC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46940"/>
    <w:multiLevelType w:val="hybridMultilevel"/>
    <w:tmpl w:val="B6A0BFFA"/>
    <w:lvl w:ilvl="0" w:tplc="4E8A7A7A">
      <w:start w:val="1"/>
      <w:numFmt w:val="decimal"/>
      <w:lvlText w:val="%1."/>
      <w:lvlJc w:val="left"/>
      <w:pPr>
        <w:ind w:left="720" w:hanging="360"/>
      </w:pPr>
    </w:lvl>
    <w:lvl w:ilvl="1" w:tplc="FBC68FD8">
      <w:start w:val="1"/>
      <w:numFmt w:val="lowerLetter"/>
      <w:lvlText w:val="%2."/>
      <w:lvlJc w:val="left"/>
      <w:pPr>
        <w:ind w:left="1440" w:hanging="360"/>
      </w:pPr>
    </w:lvl>
    <w:lvl w:ilvl="2" w:tplc="E48C8E58">
      <w:start w:val="1"/>
      <w:numFmt w:val="lowerRoman"/>
      <w:lvlText w:val="%3."/>
      <w:lvlJc w:val="right"/>
      <w:pPr>
        <w:ind w:left="2160" w:hanging="180"/>
      </w:pPr>
    </w:lvl>
    <w:lvl w:ilvl="3" w:tplc="451C9D26">
      <w:start w:val="1"/>
      <w:numFmt w:val="decimal"/>
      <w:lvlText w:val="%4."/>
      <w:lvlJc w:val="left"/>
      <w:pPr>
        <w:ind w:left="2880" w:hanging="360"/>
      </w:pPr>
    </w:lvl>
    <w:lvl w:ilvl="4" w:tplc="621AFC30">
      <w:start w:val="1"/>
      <w:numFmt w:val="lowerLetter"/>
      <w:lvlText w:val="%5."/>
      <w:lvlJc w:val="left"/>
      <w:pPr>
        <w:ind w:left="3600" w:hanging="360"/>
      </w:pPr>
    </w:lvl>
    <w:lvl w:ilvl="5" w:tplc="7FBCEF98">
      <w:start w:val="1"/>
      <w:numFmt w:val="lowerRoman"/>
      <w:lvlText w:val="%6."/>
      <w:lvlJc w:val="right"/>
      <w:pPr>
        <w:ind w:left="4320" w:hanging="180"/>
      </w:pPr>
    </w:lvl>
    <w:lvl w:ilvl="6" w:tplc="55AAE9C2">
      <w:start w:val="1"/>
      <w:numFmt w:val="decimal"/>
      <w:lvlText w:val="%7."/>
      <w:lvlJc w:val="left"/>
      <w:pPr>
        <w:ind w:left="5040" w:hanging="360"/>
      </w:pPr>
    </w:lvl>
    <w:lvl w:ilvl="7" w:tplc="36801F1E">
      <w:start w:val="1"/>
      <w:numFmt w:val="lowerLetter"/>
      <w:lvlText w:val="%8."/>
      <w:lvlJc w:val="left"/>
      <w:pPr>
        <w:ind w:left="5760" w:hanging="360"/>
      </w:pPr>
    </w:lvl>
    <w:lvl w:ilvl="8" w:tplc="2A6008C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C47B5"/>
    <w:multiLevelType w:val="hybridMultilevel"/>
    <w:tmpl w:val="6846D1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7A440B"/>
    <w:multiLevelType w:val="hybridMultilevel"/>
    <w:tmpl w:val="1EE8F82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13402"/>
    <w:multiLevelType w:val="multilevel"/>
    <w:tmpl w:val="41E66ECA"/>
    <w:lvl w:ilvl="0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080"/>
      </w:pPr>
      <w:rPr>
        <w:rFonts w:hint="default"/>
      </w:rPr>
    </w:lvl>
  </w:abstractNum>
  <w:abstractNum w:abstractNumId="10" w15:restartNumberingAfterBreak="0">
    <w:nsid w:val="605D9271"/>
    <w:multiLevelType w:val="hybridMultilevel"/>
    <w:tmpl w:val="2D6E298C"/>
    <w:lvl w:ilvl="0" w:tplc="4F84DFCC">
      <w:start w:val="1"/>
      <w:numFmt w:val="decimal"/>
      <w:lvlText w:val="%1."/>
      <w:lvlJc w:val="left"/>
      <w:pPr>
        <w:ind w:left="720" w:hanging="360"/>
      </w:pPr>
    </w:lvl>
    <w:lvl w:ilvl="1" w:tplc="36E8B9C4">
      <w:start w:val="1"/>
      <w:numFmt w:val="lowerLetter"/>
      <w:lvlText w:val="%2."/>
      <w:lvlJc w:val="left"/>
      <w:pPr>
        <w:ind w:left="1440" w:hanging="360"/>
      </w:pPr>
    </w:lvl>
    <w:lvl w:ilvl="2" w:tplc="184EAC42">
      <w:start w:val="1"/>
      <w:numFmt w:val="lowerRoman"/>
      <w:lvlText w:val="%3."/>
      <w:lvlJc w:val="right"/>
      <w:pPr>
        <w:ind w:left="2160" w:hanging="180"/>
      </w:pPr>
    </w:lvl>
    <w:lvl w:ilvl="3" w:tplc="E9AAD706">
      <w:start w:val="1"/>
      <w:numFmt w:val="decimal"/>
      <w:lvlText w:val="%4."/>
      <w:lvlJc w:val="left"/>
      <w:pPr>
        <w:ind w:left="2880" w:hanging="360"/>
      </w:pPr>
    </w:lvl>
    <w:lvl w:ilvl="4" w:tplc="8E6AEF6E">
      <w:start w:val="1"/>
      <w:numFmt w:val="lowerLetter"/>
      <w:lvlText w:val="%5."/>
      <w:lvlJc w:val="left"/>
      <w:pPr>
        <w:ind w:left="3600" w:hanging="360"/>
      </w:pPr>
    </w:lvl>
    <w:lvl w:ilvl="5" w:tplc="020CCD30">
      <w:start w:val="1"/>
      <w:numFmt w:val="lowerRoman"/>
      <w:lvlText w:val="%6."/>
      <w:lvlJc w:val="right"/>
      <w:pPr>
        <w:ind w:left="4320" w:hanging="180"/>
      </w:pPr>
    </w:lvl>
    <w:lvl w:ilvl="6" w:tplc="4B1A7624">
      <w:start w:val="1"/>
      <w:numFmt w:val="decimal"/>
      <w:lvlText w:val="%7."/>
      <w:lvlJc w:val="left"/>
      <w:pPr>
        <w:ind w:left="5040" w:hanging="360"/>
      </w:pPr>
    </w:lvl>
    <w:lvl w:ilvl="7" w:tplc="A61C2A3C">
      <w:start w:val="1"/>
      <w:numFmt w:val="lowerLetter"/>
      <w:lvlText w:val="%8."/>
      <w:lvlJc w:val="left"/>
      <w:pPr>
        <w:ind w:left="5760" w:hanging="360"/>
      </w:pPr>
    </w:lvl>
    <w:lvl w:ilvl="8" w:tplc="C6D6B9A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4E7D95"/>
    <w:multiLevelType w:val="multilevel"/>
    <w:tmpl w:val="4E048382"/>
    <w:lvl w:ilvl="0">
      <w:start w:val="1"/>
      <w:numFmt w:val="decimal"/>
      <w:lvlText w:val="%1."/>
      <w:lvlJc w:val="left"/>
      <w:pPr>
        <w:ind w:left="1321" w:hanging="244"/>
      </w:pPr>
      <w:rPr>
        <w:rFonts w:ascii="Calibri" w:hAnsi="Calibri" w:hint="default"/>
      </w:rPr>
    </w:lvl>
    <w:lvl w:ilvl="1">
      <w:start w:val="1"/>
      <w:numFmt w:val="decimal"/>
      <w:isLgl/>
      <w:lvlText w:val="%1.%2."/>
      <w:lvlJc w:val="left"/>
      <w:pPr>
        <w:ind w:left="14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080"/>
      </w:pPr>
      <w:rPr>
        <w:rFonts w:hint="default"/>
      </w:rPr>
    </w:lvl>
  </w:abstractNum>
  <w:abstractNum w:abstractNumId="12" w15:restartNumberingAfterBreak="0">
    <w:nsid w:val="753F3D54"/>
    <w:multiLevelType w:val="hybridMultilevel"/>
    <w:tmpl w:val="06AEBC4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FA10D9"/>
    <w:multiLevelType w:val="multilevel"/>
    <w:tmpl w:val="F3302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A3298E2"/>
    <w:multiLevelType w:val="hybridMultilevel"/>
    <w:tmpl w:val="BB402B5A"/>
    <w:lvl w:ilvl="0" w:tplc="68A0510C">
      <w:start w:val="1"/>
      <w:numFmt w:val="decimal"/>
      <w:lvlText w:val="%1."/>
      <w:lvlJc w:val="left"/>
      <w:pPr>
        <w:ind w:left="720" w:hanging="360"/>
      </w:pPr>
    </w:lvl>
    <w:lvl w:ilvl="1" w:tplc="B3148928">
      <w:start w:val="1"/>
      <w:numFmt w:val="lowerLetter"/>
      <w:lvlText w:val="%2."/>
      <w:lvlJc w:val="left"/>
      <w:pPr>
        <w:ind w:left="1440" w:hanging="360"/>
      </w:pPr>
    </w:lvl>
    <w:lvl w:ilvl="2" w:tplc="34C610CA">
      <w:start w:val="1"/>
      <w:numFmt w:val="lowerRoman"/>
      <w:lvlText w:val="%3."/>
      <w:lvlJc w:val="right"/>
      <w:pPr>
        <w:ind w:left="2160" w:hanging="180"/>
      </w:pPr>
    </w:lvl>
    <w:lvl w:ilvl="3" w:tplc="60507A5A">
      <w:start w:val="1"/>
      <w:numFmt w:val="decimal"/>
      <w:lvlText w:val="%4."/>
      <w:lvlJc w:val="left"/>
      <w:pPr>
        <w:ind w:left="2880" w:hanging="360"/>
      </w:pPr>
    </w:lvl>
    <w:lvl w:ilvl="4" w:tplc="37AAD2EE">
      <w:start w:val="1"/>
      <w:numFmt w:val="lowerLetter"/>
      <w:lvlText w:val="%5."/>
      <w:lvlJc w:val="left"/>
      <w:pPr>
        <w:ind w:left="3600" w:hanging="360"/>
      </w:pPr>
    </w:lvl>
    <w:lvl w:ilvl="5" w:tplc="947E436E">
      <w:start w:val="1"/>
      <w:numFmt w:val="lowerRoman"/>
      <w:lvlText w:val="%6."/>
      <w:lvlJc w:val="right"/>
      <w:pPr>
        <w:ind w:left="4320" w:hanging="180"/>
      </w:pPr>
    </w:lvl>
    <w:lvl w:ilvl="6" w:tplc="4D2CEE6A">
      <w:start w:val="1"/>
      <w:numFmt w:val="decimal"/>
      <w:lvlText w:val="%7."/>
      <w:lvlJc w:val="left"/>
      <w:pPr>
        <w:ind w:left="5040" w:hanging="360"/>
      </w:pPr>
    </w:lvl>
    <w:lvl w:ilvl="7" w:tplc="0B58837C">
      <w:start w:val="1"/>
      <w:numFmt w:val="lowerLetter"/>
      <w:lvlText w:val="%8."/>
      <w:lvlJc w:val="left"/>
      <w:pPr>
        <w:ind w:left="5760" w:hanging="360"/>
      </w:pPr>
    </w:lvl>
    <w:lvl w:ilvl="8" w:tplc="8D4AECFA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833853">
    <w:abstractNumId w:val="14"/>
  </w:num>
  <w:num w:numId="2" w16cid:durableId="790586926">
    <w:abstractNumId w:val="3"/>
  </w:num>
  <w:num w:numId="3" w16cid:durableId="1216509260">
    <w:abstractNumId w:val="6"/>
  </w:num>
  <w:num w:numId="4" w16cid:durableId="336468674">
    <w:abstractNumId w:val="5"/>
  </w:num>
  <w:num w:numId="5" w16cid:durableId="1726950254">
    <w:abstractNumId w:val="10"/>
  </w:num>
  <w:num w:numId="6" w16cid:durableId="1383214660">
    <w:abstractNumId w:val="11"/>
  </w:num>
  <w:num w:numId="7" w16cid:durableId="392892898">
    <w:abstractNumId w:val="9"/>
  </w:num>
  <w:num w:numId="8" w16cid:durableId="1547647472">
    <w:abstractNumId w:val="7"/>
  </w:num>
  <w:num w:numId="9" w16cid:durableId="230778855">
    <w:abstractNumId w:val="12"/>
  </w:num>
  <w:num w:numId="10" w16cid:durableId="1491557896">
    <w:abstractNumId w:val="4"/>
  </w:num>
  <w:num w:numId="11" w16cid:durableId="1788742566">
    <w:abstractNumId w:val="8"/>
  </w:num>
  <w:num w:numId="12" w16cid:durableId="339620435">
    <w:abstractNumId w:val="1"/>
  </w:num>
  <w:num w:numId="13" w16cid:durableId="2039163143">
    <w:abstractNumId w:val="2"/>
  </w:num>
  <w:num w:numId="14" w16cid:durableId="1516308308">
    <w:abstractNumId w:val="0"/>
  </w:num>
  <w:num w:numId="15" w16cid:durableId="918252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ocumentProtection w:edit="readOnly" w:enforcement="0"/>
  <w:defaultTabStop w:val="708"/>
  <w:hyphenationZone w:val="425"/>
  <w:drawingGridHorizontalSpacing w:val="1083"/>
  <w:drawingGridVerticalSpacing w:val="1531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MwszS3NDI1tzC0MDRR0lEKTi0uzszPAykwqQUAoHjBsywAAAA="/>
  </w:docVars>
  <w:rsids>
    <w:rsidRoot w:val="00610D3F"/>
    <w:rsid w:val="000040F6"/>
    <w:rsid w:val="00012847"/>
    <w:rsid w:val="0001555A"/>
    <w:rsid w:val="000164CC"/>
    <w:rsid w:val="00017781"/>
    <w:rsid w:val="00017CCE"/>
    <w:rsid w:val="00022F0C"/>
    <w:rsid w:val="00054FC4"/>
    <w:rsid w:val="00057E9F"/>
    <w:rsid w:val="00061E03"/>
    <w:rsid w:val="0007047B"/>
    <w:rsid w:val="0007580C"/>
    <w:rsid w:val="000842AF"/>
    <w:rsid w:val="000950BC"/>
    <w:rsid w:val="000A0673"/>
    <w:rsid w:val="000A09EB"/>
    <w:rsid w:val="000A6B46"/>
    <w:rsid w:val="000B3961"/>
    <w:rsid w:val="000B62A0"/>
    <w:rsid w:val="000C19E3"/>
    <w:rsid w:val="000C1CD3"/>
    <w:rsid w:val="000D5E5C"/>
    <w:rsid w:val="000E4A77"/>
    <w:rsid w:val="000E5838"/>
    <w:rsid w:val="000F7A83"/>
    <w:rsid w:val="001008C8"/>
    <w:rsid w:val="00115467"/>
    <w:rsid w:val="00117AC1"/>
    <w:rsid w:val="00120E4E"/>
    <w:rsid w:val="001264C5"/>
    <w:rsid w:val="001278F5"/>
    <w:rsid w:val="001520DB"/>
    <w:rsid w:val="00153892"/>
    <w:rsid w:val="0015407D"/>
    <w:rsid w:val="0015561B"/>
    <w:rsid w:val="0016703E"/>
    <w:rsid w:val="00170171"/>
    <w:rsid w:val="00173CE1"/>
    <w:rsid w:val="0018554F"/>
    <w:rsid w:val="00187BE6"/>
    <w:rsid w:val="00189328"/>
    <w:rsid w:val="001B11B3"/>
    <w:rsid w:val="001C667C"/>
    <w:rsid w:val="001D0BF1"/>
    <w:rsid w:val="001D2046"/>
    <w:rsid w:val="001D741A"/>
    <w:rsid w:val="001D7AD2"/>
    <w:rsid w:val="001F75F5"/>
    <w:rsid w:val="002014CF"/>
    <w:rsid w:val="002056AE"/>
    <w:rsid w:val="002123C9"/>
    <w:rsid w:val="0022297C"/>
    <w:rsid w:val="00225DBD"/>
    <w:rsid w:val="00233B99"/>
    <w:rsid w:val="00234243"/>
    <w:rsid w:val="00242148"/>
    <w:rsid w:val="0024704F"/>
    <w:rsid w:val="00256DD1"/>
    <w:rsid w:val="002628E0"/>
    <w:rsid w:val="00292718"/>
    <w:rsid w:val="002B224F"/>
    <w:rsid w:val="002B431B"/>
    <w:rsid w:val="002C2B0C"/>
    <w:rsid w:val="002C4211"/>
    <w:rsid w:val="002D09D1"/>
    <w:rsid w:val="002D09DB"/>
    <w:rsid w:val="002F3620"/>
    <w:rsid w:val="00310F84"/>
    <w:rsid w:val="00312EB4"/>
    <w:rsid w:val="003158C4"/>
    <w:rsid w:val="00322EC3"/>
    <w:rsid w:val="00332CEF"/>
    <w:rsid w:val="003347C9"/>
    <w:rsid w:val="00343705"/>
    <w:rsid w:val="003451D9"/>
    <w:rsid w:val="003572A8"/>
    <w:rsid w:val="0036312F"/>
    <w:rsid w:val="00364E8A"/>
    <w:rsid w:val="00371926"/>
    <w:rsid w:val="00375526"/>
    <w:rsid w:val="00390E67"/>
    <w:rsid w:val="00392D47"/>
    <w:rsid w:val="00396BA6"/>
    <w:rsid w:val="003A091C"/>
    <w:rsid w:val="003A1266"/>
    <w:rsid w:val="003A23A7"/>
    <w:rsid w:val="003A5DDF"/>
    <w:rsid w:val="003A6C6C"/>
    <w:rsid w:val="003B1428"/>
    <w:rsid w:val="003B1546"/>
    <w:rsid w:val="003C75E0"/>
    <w:rsid w:val="003D2193"/>
    <w:rsid w:val="003D225B"/>
    <w:rsid w:val="003E48F5"/>
    <w:rsid w:val="003E784F"/>
    <w:rsid w:val="003F2E67"/>
    <w:rsid w:val="00407A5F"/>
    <w:rsid w:val="004112E5"/>
    <w:rsid w:val="0041361F"/>
    <w:rsid w:val="0041743A"/>
    <w:rsid w:val="00426DF1"/>
    <w:rsid w:val="00431831"/>
    <w:rsid w:val="004434E8"/>
    <w:rsid w:val="0044404C"/>
    <w:rsid w:val="0044588A"/>
    <w:rsid w:val="00450595"/>
    <w:rsid w:val="0046041A"/>
    <w:rsid w:val="00464F85"/>
    <w:rsid w:val="00465873"/>
    <w:rsid w:val="004669E0"/>
    <w:rsid w:val="00473958"/>
    <w:rsid w:val="004761D7"/>
    <w:rsid w:val="0048382F"/>
    <w:rsid w:val="00492F9E"/>
    <w:rsid w:val="004B49C4"/>
    <w:rsid w:val="004B54A4"/>
    <w:rsid w:val="004C6113"/>
    <w:rsid w:val="004D44E5"/>
    <w:rsid w:val="004E4455"/>
    <w:rsid w:val="004F0DF8"/>
    <w:rsid w:val="004F375E"/>
    <w:rsid w:val="005011BF"/>
    <w:rsid w:val="005109B4"/>
    <w:rsid w:val="00515539"/>
    <w:rsid w:val="00533B46"/>
    <w:rsid w:val="005423D9"/>
    <w:rsid w:val="00542B1D"/>
    <w:rsid w:val="0054408C"/>
    <w:rsid w:val="005464C3"/>
    <w:rsid w:val="00547FD6"/>
    <w:rsid w:val="005573C4"/>
    <w:rsid w:val="00563AD3"/>
    <w:rsid w:val="00571376"/>
    <w:rsid w:val="00574A4A"/>
    <w:rsid w:val="0058320F"/>
    <w:rsid w:val="005853D4"/>
    <w:rsid w:val="00587DFB"/>
    <w:rsid w:val="005957CB"/>
    <w:rsid w:val="00599E59"/>
    <w:rsid w:val="005A528D"/>
    <w:rsid w:val="005B1539"/>
    <w:rsid w:val="005B1E42"/>
    <w:rsid w:val="005B4FA5"/>
    <w:rsid w:val="005B63B8"/>
    <w:rsid w:val="005C1E2F"/>
    <w:rsid w:val="005C4B06"/>
    <w:rsid w:val="005C71E5"/>
    <w:rsid w:val="005D7E60"/>
    <w:rsid w:val="005E625E"/>
    <w:rsid w:val="005F05A8"/>
    <w:rsid w:val="00610352"/>
    <w:rsid w:val="00610D3F"/>
    <w:rsid w:val="00613345"/>
    <w:rsid w:val="006139D9"/>
    <w:rsid w:val="00621B70"/>
    <w:rsid w:val="006230AB"/>
    <w:rsid w:val="00644CB2"/>
    <w:rsid w:val="0064534D"/>
    <w:rsid w:val="0065157E"/>
    <w:rsid w:val="006563CA"/>
    <w:rsid w:val="00663ED3"/>
    <w:rsid w:val="0067179A"/>
    <w:rsid w:val="00671CFB"/>
    <w:rsid w:val="00672500"/>
    <w:rsid w:val="00675CCD"/>
    <w:rsid w:val="0068149D"/>
    <w:rsid w:val="00684874"/>
    <w:rsid w:val="006934BC"/>
    <w:rsid w:val="006B1A28"/>
    <w:rsid w:val="006C42C5"/>
    <w:rsid w:val="006F449D"/>
    <w:rsid w:val="00701424"/>
    <w:rsid w:val="00702C0F"/>
    <w:rsid w:val="007174C4"/>
    <w:rsid w:val="00723352"/>
    <w:rsid w:val="00732EBD"/>
    <w:rsid w:val="00740902"/>
    <w:rsid w:val="00744E1D"/>
    <w:rsid w:val="007535A1"/>
    <w:rsid w:val="00765630"/>
    <w:rsid w:val="00773CCA"/>
    <w:rsid w:val="00776FC4"/>
    <w:rsid w:val="00777E08"/>
    <w:rsid w:val="00791382"/>
    <w:rsid w:val="00792DB1"/>
    <w:rsid w:val="0079485D"/>
    <w:rsid w:val="00795AE0"/>
    <w:rsid w:val="007A6D4B"/>
    <w:rsid w:val="007A74A4"/>
    <w:rsid w:val="007A794E"/>
    <w:rsid w:val="007B65B2"/>
    <w:rsid w:val="007D4EBC"/>
    <w:rsid w:val="007E4199"/>
    <w:rsid w:val="007F1458"/>
    <w:rsid w:val="007F72B3"/>
    <w:rsid w:val="0080568C"/>
    <w:rsid w:val="00805F49"/>
    <w:rsid w:val="00807D6C"/>
    <w:rsid w:val="00813C92"/>
    <w:rsid w:val="00831060"/>
    <w:rsid w:val="00833445"/>
    <w:rsid w:val="0083401E"/>
    <w:rsid w:val="00835E6D"/>
    <w:rsid w:val="0083672E"/>
    <w:rsid w:val="0084356F"/>
    <w:rsid w:val="00843EFE"/>
    <w:rsid w:val="00851379"/>
    <w:rsid w:val="00853431"/>
    <w:rsid w:val="00861BAA"/>
    <w:rsid w:val="00873FED"/>
    <w:rsid w:val="00877A3A"/>
    <w:rsid w:val="00897407"/>
    <w:rsid w:val="008A115B"/>
    <w:rsid w:val="008A6EE2"/>
    <w:rsid w:val="008C4BD9"/>
    <w:rsid w:val="008D0004"/>
    <w:rsid w:val="008E0434"/>
    <w:rsid w:val="008E3ED3"/>
    <w:rsid w:val="008F3277"/>
    <w:rsid w:val="009222BA"/>
    <w:rsid w:val="00930189"/>
    <w:rsid w:val="009358F4"/>
    <w:rsid w:val="009413F9"/>
    <w:rsid w:val="00945966"/>
    <w:rsid w:val="00947FAD"/>
    <w:rsid w:val="00950D09"/>
    <w:rsid w:val="009539F4"/>
    <w:rsid w:val="00954548"/>
    <w:rsid w:val="00954C5A"/>
    <w:rsid w:val="00962158"/>
    <w:rsid w:val="00963676"/>
    <w:rsid w:val="00970F68"/>
    <w:rsid w:val="00976991"/>
    <w:rsid w:val="00980587"/>
    <w:rsid w:val="00987B05"/>
    <w:rsid w:val="00995147"/>
    <w:rsid w:val="0099703E"/>
    <w:rsid w:val="009A462B"/>
    <w:rsid w:val="009C08D4"/>
    <w:rsid w:val="009C7B0C"/>
    <w:rsid w:val="009D3E29"/>
    <w:rsid w:val="009D696C"/>
    <w:rsid w:val="009E6EC8"/>
    <w:rsid w:val="009F2BCA"/>
    <w:rsid w:val="009F56A9"/>
    <w:rsid w:val="00A01FF6"/>
    <w:rsid w:val="00A02E50"/>
    <w:rsid w:val="00A03625"/>
    <w:rsid w:val="00A07F32"/>
    <w:rsid w:val="00A26224"/>
    <w:rsid w:val="00A27122"/>
    <w:rsid w:val="00A3025A"/>
    <w:rsid w:val="00A40C7B"/>
    <w:rsid w:val="00A4729B"/>
    <w:rsid w:val="00A54CBF"/>
    <w:rsid w:val="00A5DDC9"/>
    <w:rsid w:val="00A60032"/>
    <w:rsid w:val="00A61C14"/>
    <w:rsid w:val="00A72735"/>
    <w:rsid w:val="00A73251"/>
    <w:rsid w:val="00A82CFA"/>
    <w:rsid w:val="00A8447D"/>
    <w:rsid w:val="00A970FC"/>
    <w:rsid w:val="00AB4420"/>
    <w:rsid w:val="00AC1674"/>
    <w:rsid w:val="00AC4BD0"/>
    <w:rsid w:val="00AD0FF3"/>
    <w:rsid w:val="00AD443F"/>
    <w:rsid w:val="00AE3B3D"/>
    <w:rsid w:val="00AE56FB"/>
    <w:rsid w:val="00AF076F"/>
    <w:rsid w:val="00AF6472"/>
    <w:rsid w:val="00B2381A"/>
    <w:rsid w:val="00B44CA4"/>
    <w:rsid w:val="00B46F46"/>
    <w:rsid w:val="00B47429"/>
    <w:rsid w:val="00B54CD4"/>
    <w:rsid w:val="00B6207A"/>
    <w:rsid w:val="00B62357"/>
    <w:rsid w:val="00B73EA3"/>
    <w:rsid w:val="00B7600F"/>
    <w:rsid w:val="00B7685C"/>
    <w:rsid w:val="00B9506F"/>
    <w:rsid w:val="00B96DA3"/>
    <w:rsid w:val="00B97D60"/>
    <w:rsid w:val="00BA058C"/>
    <w:rsid w:val="00BB7B0A"/>
    <w:rsid w:val="00BC2282"/>
    <w:rsid w:val="00BC78D3"/>
    <w:rsid w:val="00BD15B3"/>
    <w:rsid w:val="00BD27F2"/>
    <w:rsid w:val="00BF2D44"/>
    <w:rsid w:val="00BF52DE"/>
    <w:rsid w:val="00BF5B95"/>
    <w:rsid w:val="00C07A1C"/>
    <w:rsid w:val="00C10937"/>
    <w:rsid w:val="00C2270E"/>
    <w:rsid w:val="00C23835"/>
    <w:rsid w:val="00C2D24C"/>
    <w:rsid w:val="00C47DB2"/>
    <w:rsid w:val="00C5348A"/>
    <w:rsid w:val="00C628CF"/>
    <w:rsid w:val="00C665B1"/>
    <w:rsid w:val="00C703AC"/>
    <w:rsid w:val="00C73DB6"/>
    <w:rsid w:val="00C776D9"/>
    <w:rsid w:val="00C82EDB"/>
    <w:rsid w:val="00C847E3"/>
    <w:rsid w:val="00C95597"/>
    <w:rsid w:val="00C958A3"/>
    <w:rsid w:val="00C96625"/>
    <w:rsid w:val="00CA1077"/>
    <w:rsid w:val="00CA5134"/>
    <w:rsid w:val="00CB0052"/>
    <w:rsid w:val="00CC3F2B"/>
    <w:rsid w:val="00CC63FA"/>
    <w:rsid w:val="00CC73B1"/>
    <w:rsid w:val="00CE7D1D"/>
    <w:rsid w:val="00CF40A0"/>
    <w:rsid w:val="00CF61A0"/>
    <w:rsid w:val="00CF709A"/>
    <w:rsid w:val="00D27C97"/>
    <w:rsid w:val="00D33273"/>
    <w:rsid w:val="00D3396E"/>
    <w:rsid w:val="00D340A4"/>
    <w:rsid w:val="00D4135D"/>
    <w:rsid w:val="00D4612F"/>
    <w:rsid w:val="00D473AD"/>
    <w:rsid w:val="00D642DF"/>
    <w:rsid w:val="00D649C3"/>
    <w:rsid w:val="00D8414E"/>
    <w:rsid w:val="00D908FA"/>
    <w:rsid w:val="00D90AF2"/>
    <w:rsid w:val="00DA7DF4"/>
    <w:rsid w:val="00DB2103"/>
    <w:rsid w:val="00DB2F78"/>
    <w:rsid w:val="00DB30F9"/>
    <w:rsid w:val="00DB6D5D"/>
    <w:rsid w:val="00DC4532"/>
    <w:rsid w:val="00DD6606"/>
    <w:rsid w:val="00DE0525"/>
    <w:rsid w:val="00E04BEB"/>
    <w:rsid w:val="00E04F19"/>
    <w:rsid w:val="00E126AF"/>
    <w:rsid w:val="00E127D0"/>
    <w:rsid w:val="00E13347"/>
    <w:rsid w:val="00E13AAE"/>
    <w:rsid w:val="00E23340"/>
    <w:rsid w:val="00E24568"/>
    <w:rsid w:val="00E265A0"/>
    <w:rsid w:val="00E33E5F"/>
    <w:rsid w:val="00E424B0"/>
    <w:rsid w:val="00E427D8"/>
    <w:rsid w:val="00E55192"/>
    <w:rsid w:val="00E579B5"/>
    <w:rsid w:val="00E6476E"/>
    <w:rsid w:val="00E64953"/>
    <w:rsid w:val="00E66D26"/>
    <w:rsid w:val="00E83C0D"/>
    <w:rsid w:val="00EA2F3F"/>
    <w:rsid w:val="00EA3189"/>
    <w:rsid w:val="00EA5813"/>
    <w:rsid w:val="00EA6AC3"/>
    <w:rsid w:val="00EB4D44"/>
    <w:rsid w:val="00ED11C9"/>
    <w:rsid w:val="00ED19D1"/>
    <w:rsid w:val="00ED213E"/>
    <w:rsid w:val="00ED32A2"/>
    <w:rsid w:val="00ED70B8"/>
    <w:rsid w:val="00EF739D"/>
    <w:rsid w:val="00F02C21"/>
    <w:rsid w:val="00F05FC4"/>
    <w:rsid w:val="00F11C4E"/>
    <w:rsid w:val="00F31B09"/>
    <w:rsid w:val="00F34DAA"/>
    <w:rsid w:val="00F37904"/>
    <w:rsid w:val="00F420C9"/>
    <w:rsid w:val="00F43A0D"/>
    <w:rsid w:val="00F44D26"/>
    <w:rsid w:val="00F463ED"/>
    <w:rsid w:val="00F639B0"/>
    <w:rsid w:val="00F66C7A"/>
    <w:rsid w:val="00F71F45"/>
    <w:rsid w:val="00F930BC"/>
    <w:rsid w:val="00FB535A"/>
    <w:rsid w:val="00FC60E2"/>
    <w:rsid w:val="00FC7ED7"/>
    <w:rsid w:val="00FD158D"/>
    <w:rsid w:val="00FD24C0"/>
    <w:rsid w:val="00FD7E98"/>
    <w:rsid w:val="00FF3179"/>
    <w:rsid w:val="00FF5DA4"/>
    <w:rsid w:val="0106F605"/>
    <w:rsid w:val="01114E85"/>
    <w:rsid w:val="0111BAD4"/>
    <w:rsid w:val="0122ABE3"/>
    <w:rsid w:val="01922D2C"/>
    <w:rsid w:val="01A0844A"/>
    <w:rsid w:val="01FFE984"/>
    <w:rsid w:val="0300610E"/>
    <w:rsid w:val="03449713"/>
    <w:rsid w:val="0363B7C0"/>
    <w:rsid w:val="039D8BF3"/>
    <w:rsid w:val="03D0467A"/>
    <w:rsid w:val="04AB940E"/>
    <w:rsid w:val="050D663F"/>
    <w:rsid w:val="0531039D"/>
    <w:rsid w:val="054564E8"/>
    <w:rsid w:val="058490F1"/>
    <w:rsid w:val="05926E58"/>
    <w:rsid w:val="05A527EA"/>
    <w:rsid w:val="05B2C83D"/>
    <w:rsid w:val="06173FCC"/>
    <w:rsid w:val="0645BAC7"/>
    <w:rsid w:val="0651CE84"/>
    <w:rsid w:val="065B1765"/>
    <w:rsid w:val="06994F74"/>
    <w:rsid w:val="06BB8FF8"/>
    <w:rsid w:val="06CE2E83"/>
    <w:rsid w:val="06E920B6"/>
    <w:rsid w:val="0748E676"/>
    <w:rsid w:val="074B5128"/>
    <w:rsid w:val="07DBC073"/>
    <w:rsid w:val="080706DC"/>
    <w:rsid w:val="08167569"/>
    <w:rsid w:val="0887B9C6"/>
    <w:rsid w:val="08BF1944"/>
    <w:rsid w:val="08D53078"/>
    <w:rsid w:val="093D2781"/>
    <w:rsid w:val="095A687C"/>
    <w:rsid w:val="095CECD5"/>
    <w:rsid w:val="09F01DE2"/>
    <w:rsid w:val="0A334236"/>
    <w:rsid w:val="0A373E9B"/>
    <w:rsid w:val="0ABE033E"/>
    <w:rsid w:val="0AC93725"/>
    <w:rsid w:val="0AF04382"/>
    <w:rsid w:val="0B37D288"/>
    <w:rsid w:val="0B5BF9AB"/>
    <w:rsid w:val="0B6FE94E"/>
    <w:rsid w:val="0BFFC410"/>
    <w:rsid w:val="0C3E96E4"/>
    <w:rsid w:val="0C6C2DD1"/>
    <w:rsid w:val="0C714A46"/>
    <w:rsid w:val="0C86A634"/>
    <w:rsid w:val="0D082F77"/>
    <w:rsid w:val="0D53B475"/>
    <w:rsid w:val="0DA0AA34"/>
    <w:rsid w:val="0DA19C54"/>
    <w:rsid w:val="0E16C397"/>
    <w:rsid w:val="0E18FDF5"/>
    <w:rsid w:val="0E326917"/>
    <w:rsid w:val="0E335FF2"/>
    <w:rsid w:val="0F17527F"/>
    <w:rsid w:val="0F1B782F"/>
    <w:rsid w:val="0F6C7EF6"/>
    <w:rsid w:val="0FDEAB09"/>
    <w:rsid w:val="11698022"/>
    <w:rsid w:val="118A6817"/>
    <w:rsid w:val="127662C5"/>
    <w:rsid w:val="1287AFCF"/>
    <w:rsid w:val="12883E3B"/>
    <w:rsid w:val="12C3AD88"/>
    <w:rsid w:val="12FC178B"/>
    <w:rsid w:val="1300EF77"/>
    <w:rsid w:val="13471E3D"/>
    <w:rsid w:val="1348FA00"/>
    <w:rsid w:val="1373DC06"/>
    <w:rsid w:val="137413F1"/>
    <w:rsid w:val="141339CF"/>
    <w:rsid w:val="14253CF2"/>
    <w:rsid w:val="14B17833"/>
    <w:rsid w:val="152B76C6"/>
    <w:rsid w:val="154CAEAF"/>
    <w:rsid w:val="15917AE9"/>
    <w:rsid w:val="15CFABC4"/>
    <w:rsid w:val="16418E42"/>
    <w:rsid w:val="16A0832F"/>
    <w:rsid w:val="177B12EB"/>
    <w:rsid w:val="178F6293"/>
    <w:rsid w:val="17A6AA0C"/>
    <w:rsid w:val="17B79D72"/>
    <w:rsid w:val="17C0EFCB"/>
    <w:rsid w:val="17C3F568"/>
    <w:rsid w:val="17CC595F"/>
    <w:rsid w:val="17EA6E2E"/>
    <w:rsid w:val="17EA83C5"/>
    <w:rsid w:val="17FC772E"/>
    <w:rsid w:val="188C1E15"/>
    <w:rsid w:val="1897E5E2"/>
    <w:rsid w:val="18C0C0FB"/>
    <w:rsid w:val="1908937B"/>
    <w:rsid w:val="192F5453"/>
    <w:rsid w:val="1952F637"/>
    <w:rsid w:val="1956F9C7"/>
    <w:rsid w:val="196C157C"/>
    <w:rsid w:val="19B6A0DF"/>
    <w:rsid w:val="19C58998"/>
    <w:rsid w:val="19C694EA"/>
    <w:rsid w:val="19D87D9D"/>
    <w:rsid w:val="19F0B356"/>
    <w:rsid w:val="19F4B245"/>
    <w:rsid w:val="1A36DFDD"/>
    <w:rsid w:val="1A5B8A16"/>
    <w:rsid w:val="1AAF856C"/>
    <w:rsid w:val="1ABFEB2D"/>
    <w:rsid w:val="1ADF46DA"/>
    <w:rsid w:val="1AF19D6B"/>
    <w:rsid w:val="1AF86DFD"/>
    <w:rsid w:val="1B008818"/>
    <w:rsid w:val="1B4A1538"/>
    <w:rsid w:val="1B51F181"/>
    <w:rsid w:val="1B632DD8"/>
    <w:rsid w:val="1B72590C"/>
    <w:rsid w:val="1B926FA0"/>
    <w:rsid w:val="1C02E16D"/>
    <w:rsid w:val="1C388877"/>
    <w:rsid w:val="1C6AE47D"/>
    <w:rsid w:val="1C759B11"/>
    <w:rsid w:val="1CD4FE77"/>
    <w:rsid w:val="1D6E1452"/>
    <w:rsid w:val="1D7DAC7E"/>
    <w:rsid w:val="1E586EED"/>
    <w:rsid w:val="1E74C749"/>
    <w:rsid w:val="1EA69B50"/>
    <w:rsid w:val="1EBB2794"/>
    <w:rsid w:val="1ECF1B0F"/>
    <w:rsid w:val="1ED3F57E"/>
    <w:rsid w:val="1EF342F2"/>
    <w:rsid w:val="1F0DE2BE"/>
    <w:rsid w:val="1F11706F"/>
    <w:rsid w:val="1F437120"/>
    <w:rsid w:val="1F9B264E"/>
    <w:rsid w:val="1FE75E88"/>
    <w:rsid w:val="1FF16FB7"/>
    <w:rsid w:val="2002ECC2"/>
    <w:rsid w:val="202BC680"/>
    <w:rsid w:val="209AF5F1"/>
    <w:rsid w:val="20C5AFCF"/>
    <w:rsid w:val="2102714A"/>
    <w:rsid w:val="210D15F5"/>
    <w:rsid w:val="211DC1F6"/>
    <w:rsid w:val="2167F793"/>
    <w:rsid w:val="21C94B2A"/>
    <w:rsid w:val="21CC7EEF"/>
    <w:rsid w:val="220552EC"/>
    <w:rsid w:val="221611CC"/>
    <w:rsid w:val="2237F9FE"/>
    <w:rsid w:val="2249B5CB"/>
    <w:rsid w:val="2268DB7C"/>
    <w:rsid w:val="228B0134"/>
    <w:rsid w:val="229DC899"/>
    <w:rsid w:val="22A426C2"/>
    <w:rsid w:val="22D976F6"/>
    <w:rsid w:val="2301E923"/>
    <w:rsid w:val="230DA9D5"/>
    <w:rsid w:val="233A701F"/>
    <w:rsid w:val="2349C184"/>
    <w:rsid w:val="234EA349"/>
    <w:rsid w:val="23553796"/>
    <w:rsid w:val="237B6FB6"/>
    <w:rsid w:val="23996FA3"/>
    <w:rsid w:val="239A70D2"/>
    <w:rsid w:val="23E71DA3"/>
    <w:rsid w:val="241FB5D8"/>
    <w:rsid w:val="245252BB"/>
    <w:rsid w:val="249F347C"/>
    <w:rsid w:val="24C97AE7"/>
    <w:rsid w:val="24CBC74D"/>
    <w:rsid w:val="24DF542A"/>
    <w:rsid w:val="24FA074F"/>
    <w:rsid w:val="254E5F69"/>
    <w:rsid w:val="256741EF"/>
    <w:rsid w:val="258783CC"/>
    <w:rsid w:val="260F4CEA"/>
    <w:rsid w:val="26487C0D"/>
    <w:rsid w:val="26C3F9B7"/>
    <w:rsid w:val="273E007C"/>
    <w:rsid w:val="2749FB8E"/>
    <w:rsid w:val="2761D785"/>
    <w:rsid w:val="27950B2B"/>
    <w:rsid w:val="27AFABF8"/>
    <w:rsid w:val="27DC6968"/>
    <w:rsid w:val="27E7E57D"/>
    <w:rsid w:val="27EEE26F"/>
    <w:rsid w:val="28F2ED9A"/>
    <w:rsid w:val="29104A6F"/>
    <w:rsid w:val="2943F6DA"/>
    <w:rsid w:val="295A7D41"/>
    <w:rsid w:val="296D488F"/>
    <w:rsid w:val="299D700D"/>
    <w:rsid w:val="29D32351"/>
    <w:rsid w:val="29E51AB9"/>
    <w:rsid w:val="2A26D92F"/>
    <w:rsid w:val="2A29A6EC"/>
    <w:rsid w:val="2A30C410"/>
    <w:rsid w:val="2A3B797C"/>
    <w:rsid w:val="2A7BC9F6"/>
    <w:rsid w:val="2AD33965"/>
    <w:rsid w:val="2ADA3BEB"/>
    <w:rsid w:val="2B064482"/>
    <w:rsid w:val="2B9D9E82"/>
    <w:rsid w:val="2BE10B16"/>
    <w:rsid w:val="2C7A97D9"/>
    <w:rsid w:val="2C9C88E6"/>
    <w:rsid w:val="2CE32F86"/>
    <w:rsid w:val="2CECAC4E"/>
    <w:rsid w:val="2CFF32C0"/>
    <w:rsid w:val="2D077D63"/>
    <w:rsid w:val="2D32EE66"/>
    <w:rsid w:val="2D57D033"/>
    <w:rsid w:val="2D764856"/>
    <w:rsid w:val="2D882D19"/>
    <w:rsid w:val="2D888ECF"/>
    <w:rsid w:val="2DCB5753"/>
    <w:rsid w:val="2E08E9A1"/>
    <w:rsid w:val="2E0A306D"/>
    <w:rsid w:val="2E71DB9D"/>
    <w:rsid w:val="2E76C793"/>
    <w:rsid w:val="2F27C44C"/>
    <w:rsid w:val="2F64DAB3"/>
    <w:rsid w:val="2F66E986"/>
    <w:rsid w:val="2FA8BB1C"/>
    <w:rsid w:val="2FC2B03B"/>
    <w:rsid w:val="30041984"/>
    <w:rsid w:val="301C529C"/>
    <w:rsid w:val="302E2608"/>
    <w:rsid w:val="30D4CFC7"/>
    <w:rsid w:val="311077FE"/>
    <w:rsid w:val="315FE94B"/>
    <w:rsid w:val="31A0E4D8"/>
    <w:rsid w:val="31C1E306"/>
    <w:rsid w:val="31CBD93B"/>
    <w:rsid w:val="32070A40"/>
    <w:rsid w:val="32176E94"/>
    <w:rsid w:val="321CFF5A"/>
    <w:rsid w:val="32447558"/>
    <w:rsid w:val="32862C26"/>
    <w:rsid w:val="329C903E"/>
    <w:rsid w:val="32DF3D7E"/>
    <w:rsid w:val="32E2434C"/>
    <w:rsid w:val="3376B0DC"/>
    <w:rsid w:val="33AD951F"/>
    <w:rsid w:val="33CBF50F"/>
    <w:rsid w:val="33DE729C"/>
    <w:rsid w:val="33DFCE7C"/>
    <w:rsid w:val="33E02329"/>
    <w:rsid w:val="33FC0326"/>
    <w:rsid w:val="340785FA"/>
    <w:rsid w:val="3433E881"/>
    <w:rsid w:val="345D8713"/>
    <w:rsid w:val="348FD286"/>
    <w:rsid w:val="34B9500B"/>
    <w:rsid w:val="35241044"/>
    <w:rsid w:val="3528EA4B"/>
    <w:rsid w:val="35372930"/>
    <w:rsid w:val="3586AB6E"/>
    <w:rsid w:val="35905A61"/>
    <w:rsid w:val="35A0ED53"/>
    <w:rsid w:val="35AB160B"/>
    <w:rsid w:val="35DECF5F"/>
    <w:rsid w:val="361026C2"/>
    <w:rsid w:val="362F071F"/>
    <w:rsid w:val="3647CC6C"/>
    <w:rsid w:val="364A8FAB"/>
    <w:rsid w:val="367657C2"/>
    <w:rsid w:val="36C1169A"/>
    <w:rsid w:val="36E06F17"/>
    <w:rsid w:val="36EBA2A8"/>
    <w:rsid w:val="371A656B"/>
    <w:rsid w:val="372B4C52"/>
    <w:rsid w:val="374FE903"/>
    <w:rsid w:val="37855157"/>
    <w:rsid w:val="3790923F"/>
    <w:rsid w:val="37F3FD80"/>
    <w:rsid w:val="381226E1"/>
    <w:rsid w:val="385ACE49"/>
    <w:rsid w:val="38AD24DC"/>
    <w:rsid w:val="38B1299F"/>
    <w:rsid w:val="38B22C0B"/>
    <w:rsid w:val="38C0067D"/>
    <w:rsid w:val="38C4F32F"/>
    <w:rsid w:val="38CB1223"/>
    <w:rsid w:val="38ED82F1"/>
    <w:rsid w:val="392A0250"/>
    <w:rsid w:val="3967833E"/>
    <w:rsid w:val="39AC0D45"/>
    <w:rsid w:val="3A4D14CA"/>
    <w:rsid w:val="3A7C0C24"/>
    <w:rsid w:val="3AE3FA4C"/>
    <w:rsid w:val="3AE5C6AC"/>
    <w:rsid w:val="3B25D39B"/>
    <w:rsid w:val="3B37C66D"/>
    <w:rsid w:val="3B86CE2C"/>
    <w:rsid w:val="3B8DB10C"/>
    <w:rsid w:val="3BD533E2"/>
    <w:rsid w:val="3BE0B67D"/>
    <w:rsid w:val="3BE8FEDC"/>
    <w:rsid w:val="3C2DC61C"/>
    <w:rsid w:val="3C4668FD"/>
    <w:rsid w:val="3C50B8F7"/>
    <w:rsid w:val="3C695371"/>
    <w:rsid w:val="3C75D80D"/>
    <w:rsid w:val="3C9F2D3E"/>
    <w:rsid w:val="3CBCB53C"/>
    <w:rsid w:val="3D01EA35"/>
    <w:rsid w:val="3E262746"/>
    <w:rsid w:val="3EEAE40B"/>
    <w:rsid w:val="3F3ADD91"/>
    <w:rsid w:val="3F66B260"/>
    <w:rsid w:val="3F6F17A3"/>
    <w:rsid w:val="4029B40C"/>
    <w:rsid w:val="4095FAE7"/>
    <w:rsid w:val="40B52978"/>
    <w:rsid w:val="40F376F9"/>
    <w:rsid w:val="413B5AC6"/>
    <w:rsid w:val="41613420"/>
    <w:rsid w:val="41C9FC30"/>
    <w:rsid w:val="422EEA98"/>
    <w:rsid w:val="42453FA3"/>
    <w:rsid w:val="427E127E"/>
    <w:rsid w:val="428B1F39"/>
    <w:rsid w:val="42BA0C23"/>
    <w:rsid w:val="430C8C06"/>
    <w:rsid w:val="4319EBDD"/>
    <w:rsid w:val="432E90C6"/>
    <w:rsid w:val="4366472C"/>
    <w:rsid w:val="43878A9C"/>
    <w:rsid w:val="444FD9BB"/>
    <w:rsid w:val="44D37751"/>
    <w:rsid w:val="453FDB1C"/>
    <w:rsid w:val="457099FA"/>
    <w:rsid w:val="45E92F41"/>
    <w:rsid w:val="45F8E261"/>
    <w:rsid w:val="462BDEF7"/>
    <w:rsid w:val="463AB010"/>
    <w:rsid w:val="465A2594"/>
    <w:rsid w:val="46BF2AB3"/>
    <w:rsid w:val="46CDAD55"/>
    <w:rsid w:val="46D59B88"/>
    <w:rsid w:val="46E6151C"/>
    <w:rsid w:val="47565B15"/>
    <w:rsid w:val="47A551BC"/>
    <w:rsid w:val="47A7FCF3"/>
    <w:rsid w:val="47AE67C0"/>
    <w:rsid w:val="47B85B79"/>
    <w:rsid w:val="47C21A4D"/>
    <w:rsid w:val="47C5AC08"/>
    <w:rsid w:val="47F1C059"/>
    <w:rsid w:val="4800191D"/>
    <w:rsid w:val="48755EAB"/>
    <w:rsid w:val="4888676F"/>
    <w:rsid w:val="48887210"/>
    <w:rsid w:val="48D324AF"/>
    <w:rsid w:val="48E3DEBC"/>
    <w:rsid w:val="48E99381"/>
    <w:rsid w:val="49159A61"/>
    <w:rsid w:val="49370A3E"/>
    <w:rsid w:val="49E4AF22"/>
    <w:rsid w:val="49F0E3C8"/>
    <w:rsid w:val="4A21FF0D"/>
    <w:rsid w:val="4A2390E8"/>
    <w:rsid w:val="4A5B515F"/>
    <w:rsid w:val="4A719F57"/>
    <w:rsid w:val="4A76DED7"/>
    <w:rsid w:val="4AA8F43B"/>
    <w:rsid w:val="4AD1727F"/>
    <w:rsid w:val="4B2F7F2F"/>
    <w:rsid w:val="4BF1EECE"/>
    <w:rsid w:val="4C14F0D3"/>
    <w:rsid w:val="4C212500"/>
    <w:rsid w:val="4C8D5816"/>
    <w:rsid w:val="4D1D5CC2"/>
    <w:rsid w:val="4D3E468B"/>
    <w:rsid w:val="4D96F2C5"/>
    <w:rsid w:val="4E04DAAF"/>
    <w:rsid w:val="4E8A1D79"/>
    <w:rsid w:val="4E8BC3B8"/>
    <w:rsid w:val="4E9FE708"/>
    <w:rsid w:val="4EA0F005"/>
    <w:rsid w:val="4F55EC8A"/>
    <w:rsid w:val="4F724C51"/>
    <w:rsid w:val="4F9EBEAF"/>
    <w:rsid w:val="4FB76916"/>
    <w:rsid w:val="4FF473B4"/>
    <w:rsid w:val="4FF977AE"/>
    <w:rsid w:val="503093E5"/>
    <w:rsid w:val="50387598"/>
    <w:rsid w:val="503F7784"/>
    <w:rsid w:val="50405CD2"/>
    <w:rsid w:val="5051CBC7"/>
    <w:rsid w:val="505E825C"/>
    <w:rsid w:val="5098D7D6"/>
    <w:rsid w:val="50D7648E"/>
    <w:rsid w:val="50DF8783"/>
    <w:rsid w:val="513CF2E4"/>
    <w:rsid w:val="5154FE76"/>
    <w:rsid w:val="5167A3D7"/>
    <w:rsid w:val="51764840"/>
    <w:rsid w:val="518483E8"/>
    <w:rsid w:val="5195C955"/>
    <w:rsid w:val="51E0B000"/>
    <w:rsid w:val="52C65CD8"/>
    <w:rsid w:val="52EB7A1A"/>
    <w:rsid w:val="530A4657"/>
    <w:rsid w:val="5321FA20"/>
    <w:rsid w:val="5354B024"/>
    <w:rsid w:val="53602F33"/>
    <w:rsid w:val="5366AA04"/>
    <w:rsid w:val="53713978"/>
    <w:rsid w:val="539C84E7"/>
    <w:rsid w:val="53BE0F02"/>
    <w:rsid w:val="53EF9F0F"/>
    <w:rsid w:val="5406304E"/>
    <w:rsid w:val="5472C5FA"/>
    <w:rsid w:val="54D81148"/>
    <w:rsid w:val="5535D646"/>
    <w:rsid w:val="55433CA6"/>
    <w:rsid w:val="558DE6DD"/>
    <w:rsid w:val="55A397DE"/>
    <w:rsid w:val="55C6DE8B"/>
    <w:rsid w:val="560D8557"/>
    <w:rsid w:val="561306A3"/>
    <w:rsid w:val="562888F2"/>
    <w:rsid w:val="568FA2DB"/>
    <w:rsid w:val="57612EF2"/>
    <w:rsid w:val="57B34A12"/>
    <w:rsid w:val="57C6121B"/>
    <w:rsid w:val="57D88F8E"/>
    <w:rsid w:val="57FCB82D"/>
    <w:rsid w:val="581C65BA"/>
    <w:rsid w:val="5838599C"/>
    <w:rsid w:val="58411670"/>
    <w:rsid w:val="58DB904A"/>
    <w:rsid w:val="58E2B116"/>
    <w:rsid w:val="5921DD36"/>
    <w:rsid w:val="592CB4EC"/>
    <w:rsid w:val="5937278A"/>
    <w:rsid w:val="5972A446"/>
    <w:rsid w:val="59DC8345"/>
    <w:rsid w:val="5A0FA0C5"/>
    <w:rsid w:val="5A9CD663"/>
    <w:rsid w:val="5AB3F047"/>
    <w:rsid w:val="5AB6655E"/>
    <w:rsid w:val="5AF35144"/>
    <w:rsid w:val="5AF95838"/>
    <w:rsid w:val="5B1C90D4"/>
    <w:rsid w:val="5B21B96E"/>
    <w:rsid w:val="5B518D6D"/>
    <w:rsid w:val="5B582AA7"/>
    <w:rsid w:val="5B647E5E"/>
    <w:rsid w:val="5BB58484"/>
    <w:rsid w:val="5BE4E70B"/>
    <w:rsid w:val="5C3C19B7"/>
    <w:rsid w:val="5C422486"/>
    <w:rsid w:val="5CFC49D7"/>
    <w:rsid w:val="5D0E5125"/>
    <w:rsid w:val="5D6623B2"/>
    <w:rsid w:val="5D7184D3"/>
    <w:rsid w:val="5DFD4145"/>
    <w:rsid w:val="5DFE6262"/>
    <w:rsid w:val="5E113C36"/>
    <w:rsid w:val="5E118C3D"/>
    <w:rsid w:val="5E3B3D3E"/>
    <w:rsid w:val="5E5E1E47"/>
    <w:rsid w:val="5E698851"/>
    <w:rsid w:val="5E887FC2"/>
    <w:rsid w:val="5EA492A3"/>
    <w:rsid w:val="5EA714D1"/>
    <w:rsid w:val="5EE6E893"/>
    <w:rsid w:val="5EEE79A4"/>
    <w:rsid w:val="5F2A7B24"/>
    <w:rsid w:val="5F4E3287"/>
    <w:rsid w:val="5FB8BA60"/>
    <w:rsid w:val="600577DF"/>
    <w:rsid w:val="60570F7B"/>
    <w:rsid w:val="6079D267"/>
    <w:rsid w:val="60995FBB"/>
    <w:rsid w:val="60AE3378"/>
    <w:rsid w:val="60AE4328"/>
    <w:rsid w:val="60C6131C"/>
    <w:rsid w:val="61275427"/>
    <w:rsid w:val="6149E64B"/>
    <w:rsid w:val="6159DC11"/>
    <w:rsid w:val="618C0A4B"/>
    <w:rsid w:val="6193D95A"/>
    <w:rsid w:val="61BA6A15"/>
    <w:rsid w:val="61E13EFA"/>
    <w:rsid w:val="622EDBBF"/>
    <w:rsid w:val="6283134A"/>
    <w:rsid w:val="62E3DE11"/>
    <w:rsid w:val="630CB749"/>
    <w:rsid w:val="631FF450"/>
    <w:rsid w:val="636B7314"/>
    <w:rsid w:val="639AC2C2"/>
    <w:rsid w:val="63C03DEA"/>
    <w:rsid w:val="63D4E235"/>
    <w:rsid w:val="63FC7A57"/>
    <w:rsid w:val="641A0E29"/>
    <w:rsid w:val="646255E5"/>
    <w:rsid w:val="647169DD"/>
    <w:rsid w:val="6474BF1C"/>
    <w:rsid w:val="6498C7C6"/>
    <w:rsid w:val="6545649C"/>
    <w:rsid w:val="654F47B6"/>
    <w:rsid w:val="65C31EB6"/>
    <w:rsid w:val="65DA1338"/>
    <w:rsid w:val="660A03CB"/>
    <w:rsid w:val="664395D0"/>
    <w:rsid w:val="66516EB3"/>
    <w:rsid w:val="66A0B1B6"/>
    <w:rsid w:val="66AAD4D8"/>
    <w:rsid w:val="66B86B60"/>
    <w:rsid w:val="66BFF374"/>
    <w:rsid w:val="66D69A4D"/>
    <w:rsid w:val="670D3FB7"/>
    <w:rsid w:val="6751BDAB"/>
    <w:rsid w:val="679200D0"/>
    <w:rsid w:val="679969C7"/>
    <w:rsid w:val="67DD6ACA"/>
    <w:rsid w:val="6803890B"/>
    <w:rsid w:val="68C33BB0"/>
    <w:rsid w:val="68C554BE"/>
    <w:rsid w:val="68D2D2D6"/>
    <w:rsid w:val="6930846F"/>
    <w:rsid w:val="6949F694"/>
    <w:rsid w:val="69F709FB"/>
    <w:rsid w:val="6A19AE63"/>
    <w:rsid w:val="6A2F6A54"/>
    <w:rsid w:val="6A460CCD"/>
    <w:rsid w:val="6AAB9F7A"/>
    <w:rsid w:val="6AF9EEE4"/>
    <w:rsid w:val="6AFF52FE"/>
    <w:rsid w:val="6B6F6442"/>
    <w:rsid w:val="6BA7DF3C"/>
    <w:rsid w:val="6BA9E9D2"/>
    <w:rsid w:val="6C9F541F"/>
    <w:rsid w:val="6CD10A90"/>
    <w:rsid w:val="6D0ACC65"/>
    <w:rsid w:val="6D116B3C"/>
    <w:rsid w:val="6D437986"/>
    <w:rsid w:val="6D6B5895"/>
    <w:rsid w:val="6D7161DB"/>
    <w:rsid w:val="6D894275"/>
    <w:rsid w:val="6D915565"/>
    <w:rsid w:val="6DBFE418"/>
    <w:rsid w:val="6DE2B6F1"/>
    <w:rsid w:val="6DE879C7"/>
    <w:rsid w:val="6E49A06C"/>
    <w:rsid w:val="6E572DF2"/>
    <w:rsid w:val="6EEF3522"/>
    <w:rsid w:val="6EFC7682"/>
    <w:rsid w:val="6F8F2368"/>
    <w:rsid w:val="6FB3726F"/>
    <w:rsid w:val="6FED49DB"/>
    <w:rsid w:val="70005A0C"/>
    <w:rsid w:val="7037AE38"/>
    <w:rsid w:val="704821D0"/>
    <w:rsid w:val="706AE417"/>
    <w:rsid w:val="70FCFC97"/>
    <w:rsid w:val="70FD87B9"/>
    <w:rsid w:val="7114CD00"/>
    <w:rsid w:val="7115FE16"/>
    <w:rsid w:val="71287F49"/>
    <w:rsid w:val="714CB412"/>
    <w:rsid w:val="7180CA5F"/>
    <w:rsid w:val="71C59FBD"/>
    <w:rsid w:val="71E8EFBC"/>
    <w:rsid w:val="72332183"/>
    <w:rsid w:val="7236BF87"/>
    <w:rsid w:val="72F8330D"/>
    <w:rsid w:val="73377245"/>
    <w:rsid w:val="735E9CE4"/>
    <w:rsid w:val="74B667E0"/>
    <w:rsid w:val="74EC44F2"/>
    <w:rsid w:val="750117B5"/>
    <w:rsid w:val="756E64F1"/>
    <w:rsid w:val="757BC433"/>
    <w:rsid w:val="75F329DD"/>
    <w:rsid w:val="75F836AD"/>
    <w:rsid w:val="76EAB2DD"/>
    <w:rsid w:val="76F674F9"/>
    <w:rsid w:val="7746292E"/>
    <w:rsid w:val="7762B693"/>
    <w:rsid w:val="7793C85D"/>
    <w:rsid w:val="779B7107"/>
    <w:rsid w:val="77A6CF99"/>
    <w:rsid w:val="77A713C1"/>
    <w:rsid w:val="77F36554"/>
    <w:rsid w:val="781B1027"/>
    <w:rsid w:val="78469FBC"/>
    <w:rsid w:val="7849BA04"/>
    <w:rsid w:val="78569A4E"/>
    <w:rsid w:val="789EBBB1"/>
    <w:rsid w:val="78CB3D5E"/>
    <w:rsid w:val="79E00A06"/>
    <w:rsid w:val="79E5A4D0"/>
    <w:rsid w:val="7A70B7F0"/>
    <w:rsid w:val="7AAB40FB"/>
    <w:rsid w:val="7AC14AA1"/>
    <w:rsid w:val="7ACA7073"/>
    <w:rsid w:val="7AFEACEC"/>
    <w:rsid w:val="7B405576"/>
    <w:rsid w:val="7B4C44AA"/>
    <w:rsid w:val="7B6E49F5"/>
    <w:rsid w:val="7BD5EBF2"/>
    <w:rsid w:val="7BE813A9"/>
    <w:rsid w:val="7C481A99"/>
    <w:rsid w:val="7C67B588"/>
    <w:rsid w:val="7CBE6298"/>
    <w:rsid w:val="7D0DE360"/>
    <w:rsid w:val="7DBD5790"/>
    <w:rsid w:val="7E756CD2"/>
    <w:rsid w:val="7F0A6550"/>
    <w:rsid w:val="7F6BBB10"/>
    <w:rsid w:val="7F89723F"/>
    <w:rsid w:val="7FD2731E"/>
    <w:rsid w:val="7FDEF0A9"/>
    <w:rsid w:val="7FFC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42DDE1"/>
  <w15:docId w15:val="{FF3CE43F-6D76-4BA5-A03B-93E099E78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73FED"/>
    <w:pPr>
      <w:spacing w:before="80"/>
    </w:pPr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4C0"/>
    <w:pPr>
      <w:keepNext/>
      <w:keepLines/>
      <w:spacing w:before="480"/>
      <w:outlineLvl w:val="0"/>
    </w:pPr>
    <w:rPr>
      <w:rFonts w:eastAsia="Times New Roman"/>
      <w:b/>
      <w:bCs/>
      <w:color w:val="004E84" w:themeColor="text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4C0"/>
    <w:pPr>
      <w:outlineLvl w:val="1"/>
    </w:pPr>
    <w:rPr>
      <w:b/>
      <w:bCs/>
      <w:color w:val="007BB2" w:themeColor="background2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24C0"/>
    <w:pPr>
      <w:outlineLvl w:val="2"/>
    </w:pPr>
    <w:rPr>
      <w:b/>
      <w:bCs/>
      <w:color w:val="007BB2" w:themeColor="background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24C0"/>
    <w:pPr>
      <w:outlineLvl w:val="3"/>
    </w:pPr>
    <w:rPr>
      <w:color w:val="007BB2" w:themeColor="background2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24C0"/>
    <w:pPr>
      <w:outlineLvl w:val="4"/>
    </w:pPr>
    <w:rPr>
      <w:b/>
      <w:bCs/>
      <w:color w:val="4B4B4D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D24C0"/>
    <w:rPr>
      <w:rFonts w:eastAsia="Times New Roman"/>
      <w:b/>
      <w:bCs/>
      <w:color w:val="004E84" w:themeColor="text2"/>
      <w:sz w:val="40"/>
      <w:szCs w:val="40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158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21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62158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962158"/>
  </w:style>
  <w:style w:type="paragraph" w:styleId="Footer">
    <w:name w:val="footer"/>
    <w:basedOn w:val="Normal"/>
    <w:link w:val="FooterChar"/>
    <w:uiPriority w:val="99"/>
    <w:unhideWhenUsed/>
    <w:rsid w:val="00962158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962158"/>
  </w:style>
  <w:style w:type="character" w:styleId="Hyperlink">
    <w:name w:val="Hyperlink"/>
    <w:uiPriority w:val="99"/>
    <w:unhideWhenUsed/>
    <w:rsid w:val="00EA5813"/>
    <w:rPr>
      <w:color w:val="00507F"/>
      <w:u w:val="single"/>
    </w:rPr>
  </w:style>
  <w:style w:type="paragraph" w:customStyle="1" w:styleId="StandardText">
    <w:name w:val="Standard Text"/>
    <w:basedOn w:val="Normal"/>
    <w:link w:val="StandardTextZchn"/>
    <w:qFormat/>
    <w:rsid w:val="00C776D9"/>
    <w:pPr>
      <w:spacing w:line="320" w:lineRule="exact"/>
      <w:jc w:val="both"/>
    </w:pPr>
    <w:rPr>
      <w:color w:val="4B4B4D" w:themeColor="text1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33445"/>
    <w:pPr>
      <w:ind w:left="720"/>
      <w:contextualSpacing/>
    </w:pPr>
  </w:style>
  <w:style w:type="character" w:customStyle="1" w:styleId="StandardTextZchn">
    <w:name w:val="Standard Text Zchn"/>
    <w:link w:val="StandardText"/>
    <w:rsid w:val="00C776D9"/>
    <w:rPr>
      <w:color w:val="4B4B4D" w:themeColor="text1"/>
      <w:sz w:val="24"/>
      <w:szCs w:val="24"/>
      <w:lang w:val="en-GB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FD24C0"/>
    <w:pPr>
      <w:spacing w:line="276" w:lineRule="auto"/>
      <w:outlineLvl w:val="9"/>
    </w:pPr>
    <w:rPr>
      <w:rFonts w:asciiTheme="majorHAnsi" w:eastAsiaTheme="majorEastAsia" w:hAnsiTheme="majorHAnsi" w:cstheme="majorBidi"/>
      <w:color w:val="A96C00" w:themeColor="accent1" w:themeShade="BF"/>
      <w:sz w:val="28"/>
      <w:szCs w:val="28"/>
      <w:lang w:val="de-AT" w:eastAsia="de-DE"/>
    </w:rPr>
  </w:style>
  <w:style w:type="paragraph" w:customStyle="1" w:styleId="1Headline">
    <w:name w:val="1.Headline"/>
    <w:basedOn w:val="ListParagraph"/>
    <w:link w:val="1HeadlineZchn"/>
    <w:qFormat/>
    <w:rsid w:val="006B1A28"/>
    <w:pPr>
      <w:spacing w:before="0" w:after="120" w:line="300" w:lineRule="exact"/>
      <w:ind w:left="0"/>
    </w:pPr>
    <w:rPr>
      <w:b/>
      <w:color w:val="007BB2" w:themeColor="background2"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33445"/>
  </w:style>
  <w:style w:type="character" w:customStyle="1" w:styleId="1HeadlineZchn">
    <w:name w:val="1.Headline Zchn"/>
    <w:link w:val="1Headline"/>
    <w:rsid w:val="006B1A28"/>
    <w:rPr>
      <w:b/>
      <w:color w:val="007BB2" w:themeColor="background2"/>
      <w:sz w:val="28"/>
      <w:szCs w:val="28"/>
      <w:lang w:val="en-GB" w:eastAsia="en-US"/>
    </w:rPr>
  </w:style>
  <w:style w:type="paragraph" w:customStyle="1" w:styleId="Companyname">
    <w:name w:val="Company name"/>
    <w:basedOn w:val="Normal"/>
    <w:link w:val="CompanynameZchn"/>
    <w:qFormat/>
    <w:rsid w:val="005D7E60"/>
    <w:pPr>
      <w:spacing w:before="0" w:line="260" w:lineRule="exact"/>
    </w:pPr>
    <w:rPr>
      <w:color w:val="535353"/>
      <w:sz w:val="20"/>
      <w:szCs w:val="20"/>
    </w:rPr>
  </w:style>
  <w:style w:type="character" w:customStyle="1" w:styleId="CompanynameZchn">
    <w:name w:val="Company name Zchn"/>
    <w:link w:val="Companyname"/>
    <w:rsid w:val="005D7E60"/>
    <w:rPr>
      <w:color w:val="535353"/>
      <w:sz w:val="20"/>
      <w:szCs w:val="20"/>
    </w:rPr>
  </w:style>
  <w:style w:type="paragraph" w:styleId="Revision">
    <w:name w:val="Revision"/>
    <w:hidden/>
    <w:uiPriority w:val="99"/>
    <w:semiHidden/>
    <w:rsid w:val="0079485D"/>
    <w:rPr>
      <w:sz w:val="22"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79485D"/>
    <w:pPr>
      <w:spacing w:before="360" w:after="360"/>
    </w:pPr>
    <w:rPr>
      <w:rFonts w:asciiTheme="minorHAnsi" w:hAnsiTheme="minorHAnsi" w:cstheme="minorHAnsi"/>
      <w:b/>
      <w:bCs/>
      <w:caps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79485D"/>
    <w:pPr>
      <w:spacing w:before="0"/>
    </w:pPr>
    <w:rPr>
      <w:rFonts w:asciiTheme="minorHAnsi" w:hAnsiTheme="minorHAnsi" w:cstheme="minorHAnsi"/>
      <w:b/>
      <w:bCs/>
      <w:smallCaps/>
    </w:rPr>
  </w:style>
  <w:style w:type="paragraph" w:styleId="TOC3">
    <w:name w:val="toc 3"/>
    <w:basedOn w:val="Normal"/>
    <w:next w:val="Normal"/>
    <w:autoRedefine/>
    <w:uiPriority w:val="39"/>
    <w:unhideWhenUsed/>
    <w:rsid w:val="0079485D"/>
    <w:pPr>
      <w:spacing w:before="0"/>
    </w:pPr>
    <w:rPr>
      <w:rFonts w:asciiTheme="minorHAnsi" w:hAnsiTheme="minorHAnsi" w:cstheme="minorHAnsi"/>
      <w:smallCaps/>
    </w:rPr>
  </w:style>
  <w:style w:type="paragraph" w:styleId="TOC4">
    <w:name w:val="toc 4"/>
    <w:basedOn w:val="Normal"/>
    <w:next w:val="Normal"/>
    <w:autoRedefine/>
    <w:uiPriority w:val="39"/>
    <w:unhideWhenUsed/>
    <w:rsid w:val="0079485D"/>
    <w:pPr>
      <w:spacing w:before="0"/>
    </w:pPr>
    <w:rPr>
      <w:rFonts w:asciiTheme="minorHAnsi" w:hAnsiTheme="minorHAnsi" w:cs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79485D"/>
    <w:pPr>
      <w:spacing w:before="0"/>
    </w:pPr>
    <w:rPr>
      <w:rFonts w:asciiTheme="minorHAnsi" w:hAnsiTheme="minorHAnsi" w:cs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79485D"/>
    <w:pPr>
      <w:spacing w:before="0"/>
    </w:pPr>
    <w:rPr>
      <w:rFonts w:asciiTheme="minorHAnsi" w:hAnsiTheme="minorHAnsi" w:cs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79485D"/>
    <w:pPr>
      <w:spacing w:before="0"/>
    </w:pPr>
    <w:rPr>
      <w:rFonts w:asciiTheme="minorHAnsi" w:hAnsiTheme="minorHAnsi" w:cs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79485D"/>
    <w:pPr>
      <w:spacing w:before="0"/>
    </w:pPr>
    <w:rPr>
      <w:rFonts w:asciiTheme="minorHAnsi" w:hAnsiTheme="minorHAnsi" w:cs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79485D"/>
    <w:pPr>
      <w:spacing w:before="0"/>
    </w:pPr>
    <w:rPr>
      <w:rFonts w:asciiTheme="minorHAnsi" w:hAnsiTheme="minorHAnsi" w:cstheme="minorHAnsi"/>
    </w:rPr>
  </w:style>
  <w:style w:type="table" w:styleId="TableGrid">
    <w:name w:val="Table Grid"/>
    <w:basedOn w:val="TableNormal"/>
    <w:uiPriority w:val="59"/>
    <w:rsid w:val="007F1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33E5F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rsid w:val="00C776D9"/>
    <w:pPr>
      <w:adjustRightInd w:val="0"/>
      <w:snapToGrid w:val="0"/>
      <w:spacing w:after="80" w:line="240" w:lineRule="atLeast"/>
      <w:contextualSpacing/>
    </w:pPr>
    <w:rPr>
      <w:rFonts w:asciiTheme="minorHAnsi" w:eastAsiaTheme="minorEastAsia" w:hAnsiTheme="minorHAnsi" w:cs="Calibri-Bold"/>
      <w:b/>
      <w:bCs/>
      <w:color w:val="004E84" w:themeColor="text2"/>
      <w:sz w:val="40"/>
      <w:szCs w:val="40"/>
      <w:lang w:val="en-IE" w:eastAsia="zh-CN"/>
    </w:rPr>
  </w:style>
  <w:style w:type="character" w:customStyle="1" w:styleId="TitleChar">
    <w:name w:val="Title Char"/>
    <w:basedOn w:val="DefaultParagraphFont"/>
    <w:link w:val="Title"/>
    <w:uiPriority w:val="10"/>
    <w:rsid w:val="00C776D9"/>
    <w:rPr>
      <w:rFonts w:asciiTheme="minorHAnsi" w:eastAsiaTheme="minorEastAsia" w:hAnsiTheme="minorHAnsi" w:cs="Calibri-Bold"/>
      <w:b/>
      <w:bCs/>
      <w:color w:val="004E84" w:themeColor="text2"/>
      <w:sz w:val="40"/>
      <w:szCs w:val="40"/>
      <w:lang w:val="en-IE" w:eastAsia="zh-CN"/>
    </w:rPr>
  </w:style>
  <w:style w:type="table" w:styleId="ListTable1Light-Accent5">
    <w:name w:val="List Table 1 Light Accent 5"/>
    <w:basedOn w:val="TableNormal"/>
    <w:uiPriority w:val="46"/>
    <w:rsid w:val="00873FE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CEE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CEE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EF5" w:themeFill="accent5" w:themeFillTint="33"/>
      </w:tcPr>
    </w:tblStylePr>
    <w:tblStylePr w:type="band1Horz">
      <w:tblPr/>
      <w:tcPr>
        <w:shd w:val="clear" w:color="auto" w:fill="E7EEF5" w:themeFill="accent5" w:themeFillTint="33"/>
      </w:tcPr>
    </w:tblStylePr>
  </w:style>
  <w:style w:type="table" w:styleId="PlainTable2">
    <w:name w:val="Plain Table 2"/>
    <w:aliases w:val="IBSR Base"/>
    <w:basedOn w:val="TableNormal"/>
    <w:uiPriority w:val="42"/>
    <w:rsid w:val="00873FED"/>
    <w:rPr>
      <w:sz w:val="22"/>
    </w:rPr>
    <w:tblPr>
      <w:tblStyleRowBandSize w:val="1"/>
      <w:tblStyleColBandSize w:val="1"/>
      <w:tblBorders>
        <w:top w:val="single" w:sz="4" w:space="0" w:color="4B4B4D" w:themeColor="text1"/>
        <w:bottom w:val="single" w:sz="4" w:space="0" w:color="4B4B4D" w:themeColor="text1"/>
        <w:insideH w:val="single" w:sz="4" w:space="0" w:color="4B4B4D" w:themeColor="text1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4" w:space="0" w:color="A3A3A6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6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A3A3A6" w:themeColor="text1" w:themeTint="80"/>
          <w:right w:val="single" w:sz="4" w:space="0" w:color="A3A3A6" w:themeColor="text1" w:themeTint="80"/>
        </w:tcBorders>
      </w:tcPr>
    </w:tblStylePr>
    <w:tblStylePr w:type="band2Vert">
      <w:tblPr/>
      <w:tcPr>
        <w:tcBorders>
          <w:left w:val="single" w:sz="4" w:space="0" w:color="A3A3A6" w:themeColor="text1" w:themeTint="80"/>
          <w:right w:val="single" w:sz="4" w:space="0" w:color="A3A3A6" w:themeColor="text1" w:themeTint="80"/>
        </w:tcBorders>
      </w:tcPr>
    </w:tblStylePr>
    <w:tblStylePr w:type="band1Horz">
      <w:tblPr/>
      <w:tcPr>
        <w:tcBorders>
          <w:top w:val="single" w:sz="4" w:space="0" w:color="A3A3A6" w:themeColor="text1" w:themeTint="80"/>
          <w:bottom w:val="single" w:sz="4" w:space="0" w:color="A3A3A6" w:themeColor="text1" w:themeTint="80"/>
        </w:tcBorders>
      </w:tcPr>
    </w:tblStylePr>
  </w:style>
  <w:style w:type="table" w:styleId="ListTable2-Accent5">
    <w:name w:val="List Table 2 Accent 5"/>
    <w:basedOn w:val="TableNormal"/>
    <w:uiPriority w:val="47"/>
    <w:rsid w:val="00873FED"/>
    <w:tblPr>
      <w:tblStyleRowBandSize w:val="1"/>
      <w:tblStyleColBandSize w:val="1"/>
      <w:tblBorders>
        <w:top w:val="single" w:sz="4" w:space="0" w:color="B8CEE3" w:themeColor="accent5" w:themeTint="99"/>
        <w:bottom w:val="single" w:sz="4" w:space="0" w:color="B8CEE3" w:themeColor="accent5" w:themeTint="99"/>
        <w:insideH w:val="single" w:sz="4" w:space="0" w:color="B8CEE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EF5" w:themeFill="accent5" w:themeFillTint="33"/>
      </w:tcPr>
    </w:tblStylePr>
    <w:tblStylePr w:type="band1Horz">
      <w:tblPr/>
      <w:tcPr>
        <w:shd w:val="clear" w:color="auto" w:fill="E7EEF5" w:themeFill="accent5" w:themeFillTint="33"/>
      </w:tcPr>
    </w:tblStylePr>
  </w:style>
  <w:style w:type="table" w:styleId="ListTable4-Accent5">
    <w:name w:val="List Table 4 Accent 5"/>
    <w:basedOn w:val="TableNormal"/>
    <w:uiPriority w:val="49"/>
    <w:rsid w:val="00873FED"/>
    <w:tblPr>
      <w:tblStyleRowBandSize w:val="1"/>
      <w:tblStyleColBandSize w:val="1"/>
      <w:tblBorders>
        <w:top w:val="single" w:sz="4" w:space="0" w:color="B8CEE3" w:themeColor="accent5" w:themeTint="99"/>
        <w:left w:val="single" w:sz="4" w:space="0" w:color="B8CEE3" w:themeColor="accent5" w:themeTint="99"/>
        <w:bottom w:val="single" w:sz="4" w:space="0" w:color="B8CEE3" w:themeColor="accent5" w:themeTint="99"/>
        <w:right w:val="single" w:sz="4" w:space="0" w:color="B8CEE3" w:themeColor="accent5" w:themeTint="99"/>
        <w:insideH w:val="single" w:sz="4" w:space="0" w:color="B8CEE3" w:themeColor="accent5" w:themeTint="99"/>
      </w:tblBorders>
    </w:tblPr>
    <w:tblStylePr w:type="firstRow">
      <w:rPr>
        <w:b/>
        <w:bCs/>
        <w:color w:val="8AB419" w:themeColor="background1"/>
      </w:rPr>
      <w:tblPr/>
      <w:tcPr>
        <w:tcBorders>
          <w:top w:val="single" w:sz="4" w:space="0" w:color="89AFD1" w:themeColor="accent5"/>
          <w:left w:val="single" w:sz="4" w:space="0" w:color="89AFD1" w:themeColor="accent5"/>
          <w:bottom w:val="single" w:sz="4" w:space="0" w:color="89AFD1" w:themeColor="accent5"/>
          <w:right w:val="single" w:sz="4" w:space="0" w:color="89AFD1" w:themeColor="accent5"/>
          <w:insideH w:val="nil"/>
        </w:tcBorders>
        <w:shd w:val="clear" w:color="auto" w:fill="89AFD1" w:themeFill="accent5"/>
      </w:tcPr>
    </w:tblStylePr>
    <w:tblStylePr w:type="lastRow">
      <w:rPr>
        <w:b/>
        <w:bCs/>
      </w:rPr>
      <w:tblPr/>
      <w:tcPr>
        <w:tcBorders>
          <w:top w:val="double" w:sz="4" w:space="0" w:color="B8CEE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EF5" w:themeFill="accent5" w:themeFillTint="33"/>
      </w:tcPr>
    </w:tblStylePr>
    <w:tblStylePr w:type="band1Horz">
      <w:tblPr/>
      <w:tcPr>
        <w:shd w:val="clear" w:color="auto" w:fill="E7EEF5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FD24C0"/>
    <w:rPr>
      <w:b/>
      <w:bCs/>
      <w:color w:val="007BB2" w:themeColor="background2"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FD24C0"/>
    <w:rPr>
      <w:b/>
      <w:bCs/>
      <w:color w:val="007BB2" w:themeColor="background2"/>
      <w:sz w:val="22"/>
      <w:szCs w:val="22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FD24C0"/>
    <w:rPr>
      <w:color w:val="007BB2" w:themeColor="background2"/>
      <w:sz w:val="24"/>
      <w:szCs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FD24C0"/>
    <w:rPr>
      <w:b/>
      <w:bCs/>
      <w:color w:val="4B4B4D" w:themeColor="text1"/>
      <w:sz w:val="22"/>
      <w:szCs w:val="22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6495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C665B1"/>
  </w:style>
  <w:style w:type="paragraph" w:styleId="NoSpacing">
    <w:name w:val="No Spacing"/>
    <w:uiPriority w:val="1"/>
    <w:qFormat/>
    <w:rsid w:val="33CBF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03_IR%20BSR%202021-2027\10_Communication\09_Support%20to%20projects\03_Visibility\03_Templates\InterregBSR_Word-template_landscape.dotx" TargetMode="External"/></Relationships>
</file>

<file path=word/theme/theme1.xml><?xml version="1.0" encoding="utf-8"?>
<a:theme xmlns:a="http://schemas.openxmlformats.org/drawingml/2006/main" name="Larissa">
  <a:themeElements>
    <a:clrScheme name="IBSR-2021_Word#2">
      <a:dk1>
        <a:srgbClr val="4B4B4D"/>
      </a:dk1>
      <a:lt1>
        <a:srgbClr val="8AB419"/>
      </a:lt1>
      <a:dk2>
        <a:srgbClr val="004E84"/>
      </a:dk2>
      <a:lt2>
        <a:srgbClr val="007BB2"/>
      </a:lt2>
      <a:accent1>
        <a:srgbClr val="E29100"/>
      </a:accent1>
      <a:accent2>
        <a:srgbClr val="3D6D95"/>
      </a:accent2>
      <a:accent3>
        <a:srgbClr val="376D49"/>
      </a:accent3>
      <a:accent4>
        <a:srgbClr val="7B6A6B"/>
      </a:accent4>
      <a:accent5>
        <a:srgbClr val="89AFD1"/>
      </a:accent5>
      <a:accent6>
        <a:srgbClr val="E8EEF5"/>
      </a:accent6>
      <a:hlink>
        <a:srgbClr val="C1D488"/>
      </a:hlink>
      <a:folHlink>
        <a:srgbClr val="F3F6E7"/>
      </a:folHlink>
    </a:clrScheme>
    <a:fontScheme name="BSR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Hardcover">
      <a:fillStyleLst>
        <a:solidFill>
          <a:schemeClr val="phClr"/>
        </a:solidFill>
        <a:solidFill>
          <a:schemeClr val="phClr">
            <a:tint val="68000"/>
            <a:shade val="94000"/>
            <a:satMod val="300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80000"/>
                <a:lumMod val="98000"/>
              </a:schemeClr>
            </a:gs>
            <a:gs pos="100000">
              <a:schemeClr val="phClr">
                <a:satMod val="130000"/>
              </a:schemeClr>
            </a:gs>
          </a:gsLst>
          <a:lin ang="5160000" scaled="0"/>
        </a:gradFill>
      </a:fillStyleLst>
      <a:lnStyleLst>
        <a:ln w="12700" cap="flat" cmpd="sng" algn="ctr">
          <a:solidFill>
            <a:schemeClr val="phClr">
              <a:shade val="90000"/>
              <a:lumMod val="90000"/>
            </a:schemeClr>
          </a:solidFill>
          <a:prstDash val="solid"/>
        </a:ln>
        <a:ln w="19050" cap="flat" cmpd="sng" algn="ctr">
          <a:solidFill>
            <a:schemeClr val="phClr">
              <a:shade val="75000"/>
              <a:lumMod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12700" dir="5400000" rotWithShape="0">
              <a:srgbClr val="000000">
                <a:alpha val="1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6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400000"/>
            </a:lightRig>
          </a:scene3d>
          <a:sp3d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10076C4400B74794CF51B88EDA9C80" ma:contentTypeVersion="15" ma:contentTypeDescription="Ein neues Dokument erstellen." ma:contentTypeScope="" ma:versionID="1c486ab3c97fe2423641ac3784a59a58">
  <xsd:schema xmlns:xsd="http://www.w3.org/2001/XMLSchema" xmlns:xs="http://www.w3.org/2001/XMLSchema" xmlns:p="http://schemas.microsoft.com/office/2006/metadata/properties" xmlns:ns2="5e47ba89-e3e2-44cf-99b4-43cd92e57cae" xmlns:ns3="196c5394-4012-42ef-8604-5050d74963df" targetNamespace="http://schemas.microsoft.com/office/2006/metadata/properties" ma:root="true" ma:fieldsID="b23b191135f3918a6aec34f242682f58" ns2:_="" ns3:_="">
    <xsd:import namespace="5e47ba89-e3e2-44cf-99b4-43cd92e57cae"/>
    <xsd:import namespace="196c5394-4012-42ef-8604-5050d7496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7ba89-e3e2-44cf-99b4-43cd92e57c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cab809ca-93a4-4dea-be4a-64a02d7a6e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c5394-4012-42ef-8604-5050d7496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ac7add1-ce62-4d31-9e16-8f2902089793}" ma:internalName="TaxCatchAll" ma:showField="CatchAllData" ma:web="196c5394-4012-42ef-8604-5050d7496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47ba89-e3e2-44cf-99b4-43cd92e57cae">
      <Terms xmlns="http://schemas.microsoft.com/office/infopath/2007/PartnerControls"/>
    </lcf76f155ced4ddcb4097134ff3c332f>
    <TaxCatchAll xmlns="196c5394-4012-42ef-8604-5050d74963d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56C58-2A3C-4DB0-A5E1-3D44527C1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7ba89-e3e2-44cf-99b4-43cd92e57cae"/>
    <ds:schemaRef ds:uri="196c5394-4012-42ef-8604-5050d74963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BE41CC-144B-476D-85FA-DE032D4A58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90C8F3-55D6-4103-B2EE-F595E88E834D}">
  <ds:schemaRefs>
    <ds:schemaRef ds:uri="http://schemas.microsoft.com/office/2006/metadata/properties"/>
    <ds:schemaRef ds:uri="http://schemas.microsoft.com/office/infopath/2007/PartnerControls"/>
    <ds:schemaRef ds:uri="5e47ba89-e3e2-44cf-99b4-43cd92e57cae"/>
    <ds:schemaRef ds:uri="196c5394-4012-42ef-8604-5050d74963df"/>
  </ds:schemaRefs>
</ds:datastoreItem>
</file>

<file path=customXml/itemProps4.xml><?xml version="1.0" encoding="utf-8"?>
<ds:datastoreItem xmlns:ds="http://schemas.openxmlformats.org/officeDocument/2006/customXml" ds:itemID="{D6099B1A-DB1C-43BC-B81E-684DCDEB4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InterregBSR_Word-template_landscape</Template>
  <TotalTime>9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Galyga, Anna</dc:creator>
  <cp:keywords/>
  <cp:lastModifiedBy>Merle Kuris</cp:lastModifiedBy>
  <cp:revision>3</cp:revision>
  <cp:lastPrinted>2025-09-23T10:43:00Z</cp:lastPrinted>
  <dcterms:created xsi:type="dcterms:W3CDTF">2026-08-25T14:51:00Z</dcterms:created>
  <dcterms:modified xsi:type="dcterms:W3CDTF">2026-08-25T14:59:00Z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0x0101007D10076C4400B74794CF51B88EDA9C80</vt:lpwstr>
  </property>
  <property fmtid="{D5CDD505-2E9C-101B-9397-08002B2CF9AE}" pid="3" name="MediaServiceImageTags">
    <vt:lpwstr/>
  </property>
  <property fmtid="{D5CDD505-2E9C-101B-9397-08002B2CF9AE}" pid="4" name="GrammarlyDocumentId">
    <vt:lpwstr>5d97b9bb-da94-4889-b58b-e98c3e5542eb</vt:lpwstr>
  </property>
</Properties>
</file>